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DE15BD" w14:textId="77777777" w:rsidR="00C0381C" w:rsidRPr="0073309F" w:rsidRDefault="00C0381C" w:rsidP="005F6EBF">
      <w:pPr>
        <w:pStyle w:val="Kop1"/>
        <w:spacing w:before="100" w:beforeAutospacing="1"/>
      </w:pPr>
      <w:r w:rsidRPr="0073309F">
        <w:t>Startplan 020</w:t>
      </w:r>
    </w:p>
    <w:p w14:paraId="10F76593" w14:textId="77777777" w:rsidR="00C0381C" w:rsidRPr="0073309F" w:rsidRDefault="00C0381C" w:rsidP="00C0381C">
      <w:pPr>
        <w:spacing w:after="0"/>
      </w:pPr>
    </w:p>
    <w:tbl>
      <w:tblPr>
        <w:tblW w:w="5000" w:type="pct"/>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 w:type="dxa"/>
          <w:left w:w="10" w:type="dxa"/>
          <w:bottom w:w="10" w:type="dxa"/>
          <w:right w:w="10" w:type="dxa"/>
        </w:tblCellMar>
        <w:tblLook w:val="04A0" w:firstRow="1" w:lastRow="0" w:firstColumn="1" w:lastColumn="0" w:noHBand="0" w:noVBand="1"/>
      </w:tblPr>
      <w:tblGrid>
        <w:gridCol w:w="2207"/>
        <w:gridCol w:w="6853"/>
      </w:tblGrid>
      <w:tr w:rsidR="00C0381C" w:rsidRPr="0073309F" w14:paraId="758E4080" w14:textId="77777777" w:rsidTr="00C0381C">
        <w:trPr>
          <w:tblCellSpacing w:w="5" w:type="dxa"/>
        </w:trPr>
        <w:tc>
          <w:tcPr>
            <w:tcW w:w="1214" w:type="pct"/>
            <w:hideMark/>
          </w:tcPr>
          <w:p w14:paraId="7E0070BF" w14:textId="77777777" w:rsidR="00C0381C" w:rsidRPr="0073309F" w:rsidRDefault="00C0381C" w:rsidP="00C0381C">
            <w:pPr>
              <w:spacing w:after="0" w:line="360" w:lineRule="auto"/>
            </w:pPr>
            <w:r w:rsidRPr="0073309F">
              <w:rPr>
                <w:b/>
                <w:bCs/>
              </w:rPr>
              <w:t xml:space="preserve">Naam </w:t>
            </w:r>
          </w:p>
        </w:tc>
        <w:tc>
          <w:tcPr>
            <w:tcW w:w="0" w:type="auto"/>
            <w:hideMark/>
          </w:tcPr>
          <w:p w14:paraId="71F24000" w14:textId="77777777" w:rsidR="00C0381C" w:rsidRPr="0073309F" w:rsidRDefault="00C0381C" w:rsidP="00C0381C">
            <w:pPr>
              <w:spacing w:after="0" w:line="360" w:lineRule="auto"/>
            </w:pPr>
          </w:p>
        </w:tc>
      </w:tr>
      <w:tr w:rsidR="00C0381C" w:rsidRPr="0073309F" w14:paraId="1A73A744" w14:textId="77777777" w:rsidTr="00C0381C">
        <w:trPr>
          <w:tblCellSpacing w:w="5" w:type="dxa"/>
        </w:trPr>
        <w:tc>
          <w:tcPr>
            <w:tcW w:w="1214" w:type="pct"/>
            <w:hideMark/>
          </w:tcPr>
          <w:p w14:paraId="6D4D5C1E" w14:textId="77777777" w:rsidR="00C0381C" w:rsidRPr="0073309F" w:rsidRDefault="00C0381C" w:rsidP="00C0381C">
            <w:pPr>
              <w:spacing w:after="0" w:line="360" w:lineRule="auto"/>
            </w:pPr>
            <w:r w:rsidRPr="0073309F">
              <w:rPr>
                <w:b/>
                <w:bCs/>
              </w:rPr>
              <w:t>Geboortedatum</w:t>
            </w:r>
          </w:p>
        </w:tc>
        <w:tc>
          <w:tcPr>
            <w:tcW w:w="0" w:type="auto"/>
          </w:tcPr>
          <w:p w14:paraId="4BD3E136" w14:textId="77777777" w:rsidR="00C0381C" w:rsidRPr="0073309F" w:rsidRDefault="00C0381C" w:rsidP="00C0381C">
            <w:pPr>
              <w:spacing w:after="0" w:line="360" w:lineRule="auto"/>
            </w:pPr>
          </w:p>
        </w:tc>
      </w:tr>
      <w:tr w:rsidR="00C0381C" w:rsidRPr="00A463C7" w14:paraId="448BF86B" w14:textId="77777777" w:rsidTr="00C0381C">
        <w:trPr>
          <w:tblCellSpacing w:w="5" w:type="dxa"/>
        </w:trPr>
        <w:tc>
          <w:tcPr>
            <w:tcW w:w="1214" w:type="pct"/>
            <w:hideMark/>
          </w:tcPr>
          <w:p w14:paraId="61E49C97" w14:textId="77777777" w:rsidR="00C0381C" w:rsidRPr="00A463C7" w:rsidRDefault="00C0381C" w:rsidP="00C0381C">
            <w:pPr>
              <w:spacing w:after="0" w:line="360" w:lineRule="auto"/>
            </w:pPr>
            <w:r w:rsidRPr="00A463C7">
              <w:rPr>
                <w:b/>
                <w:bCs/>
              </w:rPr>
              <w:t>BSN</w:t>
            </w:r>
          </w:p>
        </w:tc>
        <w:tc>
          <w:tcPr>
            <w:tcW w:w="0" w:type="auto"/>
          </w:tcPr>
          <w:p w14:paraId="1A58323C" w14:textId="77777777" w:rsidR="00C0381C" w:rsidRPr="00A463C7" w:rsidRDefault="00C0381C" w:rsidP="00C0381C">
            <w:pPr>
              <w:spacing w:after="0" w:line="360" w:lineRule="auto"/>
            </w:pPr>
          </w:p>
        </w:tc>
      </w:tr>
      <w:tr w:rsidR="005513BC" w:rsidRPr="00A463C7" w14:paraId="41EEC86B" w14:textId="77777777" w:rsidTr="00C0381C">
        <w:trPr>
          <w:tblCellSpacing w:w="5" w:type="dxa"/>
        </w:trPr>
        <w:tc>
          <w:tcPr>
            <w:tcW w:w="1214" w:type="pct"/>
          </w:tcPr>
          <w:p w14:paraId="71045345" w14:textId="46422FAC" w:rsidR="005513BC" w:rsidRPr="00A463C7" w:rsidRDefault="005513BC" w:rsidP="00C0381C">
            <w:pPr>
              <w:spacing w:after="0" w:line="360" w:lineRule="auto"/>
              <w:rPr>
                <w:b/>
                <w:bCs/>
              </w:rPr>
            </w:pPr>
            <w:r w:rsidRPr="00A463C7">
              <w:rPr>
                <w:b/>
                <w:bCs/>
              </w:rPr>
              <w:t>AGB code</w:t>
            </w:r>
          </w:p>
        </w:tc>
        <w:tc>
          <w:tcPr>
            <w:tcW w:w="0" w:type="auto"/>
          </w:tcPr>
          <w:p w14:paraId="4DFB6F6F" w14:textId="77777777" w:rsidR="005513BC" w:rsidRPr="00A463C7" w:rsidRDefault="005513BC" w:rsidP="00C0381C">
            <w:pPr>
              <w:spacing w:after="0" w:line="360" w:lineRule="auto"/>
            </w:pPr>
          </w:p>
        </w:tc>
      </w:tr>
      <w:tr w:rsidR="00C0381C" w:rsidRPr="00A463C7" w14:paraId="75DF12D7" w14:textId="77777777" w:rsidTr="00C0381C">
        <w:trPr>
          <w:tblCellSpacing w:w="5" w:type="dxa"/>
        </w:trPr>
        <w:tc>
          <w:tcPr>
            <w:tcW w:w="1214" w:type="pct"/>
          </w:tcPr>
          <w:p w14:paraId="48C60BCB" w14:textId="58069F62" w:rsidR="00C0381C" w:rsidRPr="00A463C7" w:rsidRDefault="00C0381C" w:rsidP="00C0381C">
            <w:pPr>
              <w:spacing w:after="0" w:line="360" w:lineRule="auto"/>
              <w:rPr>
                <w:b/>
                <w:bCs/>
              </w:rPr>
            </w:pPr>
            <w:r w:rsidRPr="00A463C7">
              <w:rPr>
                <w:b/>
                <w:bCs/>
              </w:rPr>
              <w:t>Adres</w:t>
            </w:r>
            <w:r w:rsidR="00512B70">
              <w:rPr>
                <w:b/>
                <w:bCs/>
              </w:rPr>
              <w:br/>
              <w:t>Woonplaats</w:t>
            </w:r>
          </w:p>
        </w:tc>
        <w:tc>
          <w:tcPr>
            <w:tcW w:w="0" w:type="auto"/>
          </w:tcPr>
          <w:p w14:paraId="70BF4C4D" w14:textId="77777777" w:rsidR="00C0381C" w:rsidRPr="00A463C7" w:rsidRDefault="00C0381C" w:rsidP="00C0381C">
            <w:pPr>
              <w:spacing w:after="0" w:line="360" w:lineRule="auto"/>
            </w:pPr>
          </w:p>
        </w:tc>
      </w:tr>
      <w:tr w:rsidR="00C0381C" w:rsidRPr="00A463C7" w14:paraId="27D397EE" w14:textId="77777777" w:rsidTr="00C0381C">
        <w:trPr>
          <w:tblCellSpacing w:w="5" w:type="dxa"/>
        </w:trPr>
        <w:tc>
          <w:tcPr>
            <w:tcW w:w="1214" w:type="pct"/>
          </w:tcPr>
          <w:p w14:paraId="09E2BF77" w14:textId="77777777" w:rsidR="00C0381C" w:rsidRPr="00A463C7" w:rsidRDefault="00C0381C" w:rsidP="00C0381C">
            <w:pPr>
              <w:spacing w:after="0" w:line="360" w:lineRule="auto"/>
              <w:rPr>
                <w:b/>
                <w:bCs/>
              </w:rPr>
            </w:pPr>
            <w:r w:rsidRPr="00A463C7">
              <w:rPr>
                <w:b/>
                <w:bCs/>
              </w:rPr>
              <w:t>Telefoonnummer</w:t>
            </w:r>
          </w:p>
        </w:tc>
        <w:tc>
          <w:tcPr>
            <w:tcW w:w="0" w:type="auto"/>
          </w:tcPr>
          <w:p w14:paraId="5AD7E75C" w14:textId="77777777" w:rsidR="00C0381C" w:rsidRPr="00A463C7" w:rsidRDefault="00C0381C" w:rsidP="00C0381C">
            <w:pPr>
              <w:spacing w:after="0" w:line="360" w:lineRule="auto"/>
            </w:pPr>
          </w:p>
        </w:tc>
      </w:tr>
      <w:tr w:rsidR="00215549" w:rsidRPr="00A463C7" w14:paraId="56F0B479" w14:textId="77777777" w:rsidTr="00C0381C">
        <w:trPr>
          <w:tblCellSpacing w:w="5" w:type="dxa"/>
        </w:trPr>
        <w:tc>
          <w:tcPr>
            <w:tcW w:w="1214" w:type="pct"/>
          </w:tcPr>
          <w:p w14:paraId="02AEB449" w14:textId="6322AD68" w:rsidR="00215549" w:rsidRPr="00A463C7" w:rsidRDefault="00215549" w:rsidP="00C0381C">
            <w:pPr>
              <w:spacing w:after="0" w:line="360" w:lineRule="auto"/>
              <w:rPr>
                <w:b/>
                <w:bCs/>
              </w:rPr>
            </w:pPr>
            <w:r w:rsidRPr="00A463C7">
              <w:rPr>
                <w:b/>
                <w:bCs/>
              </w:rPr>
              <w:t>E-mail</w:t>
            </w:r>
            <w:r w:rsidR="00A463C7">
              <w:rPr>
                <w:b/>
                <w:bCs/>
              </w:rPr>
              <w:t xml:space="preserve"> </w:t>
            </w:r>
          </w:p>
        </w:tc>
        <w:tc>
          <w:tcPr>
            <w:tcW w:w="0" w:type="auto"/>
          </w:tcPr>
          <w:p w14:paraId="03470753" w14:textId="77777777" w:rsidR="00215549" w:rsidRPr="00A463C7" w:rsidRDefault="00215549" w:rsidP="00C0381C">
            <w:pPr>
              <w:spacing w:after="0" w:line="360" w:lineRule="auto"/>
            </w:pPr>
          </w:p>
        </w:tc>
      </w:tr>
      <w:tr w:rsidR="00C0381C" w:rsidRPr="00A463C7" w14:paraId="4BF490DC" w14:textId="77777777" w:rsidTr="00C0381C">
        <w:trPr>
          <w:tblCellSpacing w:w="5" w:type="dxa"/>
        </w:trPr>
        <w:tc>
          <w:tcPr>
            <w:tcW w:w="1214" w:type="pct"/>
            <w:hideMark/>
          </w:tcPr>
          <w:p w14:paraId="7B784153" w14:textId="77777777" w:rsidR="00C0381C" w:rsidRPr="00A463C7" w:rsidRDefault="00C0381C" w:rsidP="00C0381C">
            <w:pPr>
              <w:spacing w:after="0" w:line="360" w:lineRule="auto"/>
              <w:rPr>
                <w:b/>
                <w:bCs/>
              </w:rPr>
            </w:pPr>
            <w:r w:rsidRPr="00A463C7">
              <w:rPr>
                <w:b/>
                <w:bCs/>
              </w:rPr>
              <w:t>Vaste hulpverlener/</w:t>
            </w:r>
          </w:p>
          <w:p w14:paraId="4F6F1260" w14:textId="77777777" w:rsidR="00C0381C" w:rsidRPr="00A463C7" w:rsidRDefault="00C0381C" w:rsidP="00C0381C">
            <w:pPr>
              <w:spacing w:after="0" w:line="360" w:lineRule="auto"/>
            </w:pPr>
            <w:r w:rsidRPr="00A463C7">
              <w:rPr>
                <w:b/>
                <w:bCs/>
              </w:rPr>
              <w:t>behandelaar</w:t>
            </w:r>
          </w:p>
        </w:tc>
        <w:tc>
          <w:tcPr>
            <w:tcW w:w="0" w:type="auto"/>
          </w:tcPr>
          <w:p w14:paraId="7320C536" w14:textId="77777777" w:rsidR="00C0381C" w:rsidRPr="00A463C7" w:rsidRDefault="00C0381C" w:rsidP="00C0381C">
            <w:pPr>
              <w:spacing w:after="0" w:line="360" w:lineRule="auto"/>
            </w:pPr>
            <w:r w:rsidRPr="00A463C7">
              <w:t>Naam:</w:t>
            </w:r>
          </w:p>
          <w:p w14:paraId="4B3AAEBD" w14:textId="77777777" w:rsidR="00C0381C" w:rsidRPr="00A463C7" w:rsidRDefault="00C0381C" w:rsidP="00C0381C">
            <w:pPr>
              <w:spacing w:after="0" w:line="360" w:lineRule="auto"/>
            </w:pPr>
            <w:r w:rsidRPr="00A463C7">
              <w:t>Mail:</w:t>
            </w:r>
          </w:p>
          <w:p w14:paraId="254E67E5" w14:textId="77777777" w:rsidR="00C0381C" w:rsidRPr="00A463C7" w:rsidRDefault="00C0381C" w:rsidP="00C0381C">
            <w:pPr>
              <w:spacing w:after="0" w:line="360" w:lineRule="auto"/>
            </w:pPr>
            <w:r w:rsidRPr="00A463C7">
              <w:t>Telefoonnummer:</w:t>
            </w:r>
          </w:p>
        </w:tc>
      </w:tr>
      <w:tr w:rsidR="00C0381C" w:rsidRPr="00A463C7" w14:paraId="2AFBCF61" w14:textId="77777777" w:rsidTr="00C0381C">
        <w:trPr>
          <w:tblCellSpacing w:w="5" w:type="dxa"/>
        </w:trPr>
        <w:tc>
          <w:tcPr>
            <w:tcW w:w="1214" w:type="pct"/>
            <w:hideMark/>
          </w:tcPr>
          <w:p w14:paraId="00662B81" w14:textId="77777777" w:rsidR="00C0381C" w:rsidRPr="00A463C7" w:rsidRDefault="00C0381C" w:rsidP="00C0381C">
            <w:pPr>
              <w:spacing w:after="0" w:line="360" w:lineRule="auto"/>
              <w:rPr>
                <w:b/>
                <w:bCs/>
              </w:rPr>
            </w:pPr>
            <w:r w:rsidRPr="00A463C7">
              <w:rPr>
                <w:b/>
                <w:bCs/>
              </w:rPr>
              <w:t>Mede hulpverlener/</w:t>
            </w:r>
          </w:p>
          <w:p w14:paraId="6A9FB6B2" w14:textId="77777777" w:rsidR="00C0381C" w:rsidRPr="00A463C7" w:rsidRDefault="00C0381C" w:rsidP="00C0381C">
            <w:pPr>
              <w:spacing w:after="0" w:line="360" w:lineRule="auto"/>
            </w:pPr>
            <w:r w:rsidRPr="00A463C7">
              <w:rPr>
                <w:b/>
                <w:bCs/>
              </w:rPr>
              <w:t>behandelaar</w:t>
            </w:r>
          </w:p>
        </w:tc>
        <w:tc>
          <w:tcPr>
            <w:tcW w:w="0" w:type="auto"/>
          </w:tcPr>
          <w:p w14:paraId="0C30CBC5" w14:textId="77777777" w:rsidR="00C0381C" w:rsidRPr="00A463C7" w:rsidRDefault="00C0381C" w:rsidP="00C0381C">
            <w:pPr>
              <w:spacing w:after="0" w:line="360" w:lineRule="auto"/>
            </w:pPr>
            <w:r w:rsidRPr="00A463C7">
              <w:t>Naam:</w:t>
            </w:r>
          </w:p>
          <w:p w14:paraId="47060528" w14:textId="77777777" w:rsidR="00C0381C" w:rsidRPr="00A463C7" w:rsidRDefault="00C0381C" w:rsidP="00C0381C">
            <w:pPr>
              <w:spacing w:after="0" w:line="360" w:lineRule="auto"/>
            </w:pPr>
            <w:r w:rsidRPr="00A463C7">
              <w:t>Mail:</w:t>
            </w:r>
          </w:p>
          <w:p w14:paraId="4D009909" w14:textId="77777777" w:rsidR="00C0381C" w:rsidRPr="00A463C7" w:rsidRDefault="00C0381C" w:rsidP="00C0381C">
            <w:pPr>
              <w:spacing w:after="0" w:line="360" w:lineRule="auto"/>
            </w:pPr>
            <w:r w:rsidRPr="00A463C7">
              <w:t>Telefoonnummer:</w:t>
            </w:r>
          </w:p>
        </w:tc>
      </w:tr>
      <w:tr w:rsidR="00C0381C" w:rsidRPr="00A463C7" w14:paraId="39D78C5A" w14:textId="77777777" w:rsidTr="00C0381C">
        <w:trPr>
          <w:tblCellSpacing w:w="5" w:type="dxa"/>
        </w:trPr>
        <w:tc>
          <w:tcPr>
            <w:tcW w:w="1214" w:type="pct"/>
            <w:hideMark/>
          </w:tcPr>
          <w:p w14:paraId="194F7F4D" w14:textId="77777777" w:rsidR="00C0381C" w:rsidRPr="00A463C7" w:rsidRDefault="00C0381C" w:rsidP="00C0381C">
            <w:pPr>
              <w:spacing w:after="0" w:line="360" w:lineRule="auto"/>
              <w:rPr>
                <w:b/>
                <w:bCs/>
              </w:rPr>
            </w:pPr>
            <w:r w:rsidRPr="00A463C7">
              <w:rPr>
                <w:b/>
                <w:bCs/>
              </w:rPr>
              <w:t>Betrokken gezin en systeemleden</w:t>
            </w:r>
          </w:p>
          <w:p w14:paraId="19D37641" w14:textId="77777777" w:rsidR="00C0381C" w:rsidRPr="00A463C7" w:rsidRDefault="00C0381C" w:rsidP="00C0381C">
            <w:pPr>
              <w:spacing w:after="0" w:line="360" w:lineRule="auto"/>
              <w:rPr>
                <w:b/>
                <w:bCs/>
              </w:rPr>
            </w:pPr>
            <w:r w:rsidRPr="00A463C7">
              <w:rPr>
                <w:b/>
                <w:bCs/>
              </w:rPr>
              <w:t>(naam &amp; telefoonnummer)</w:t>
            </w:r>
          </w:p>
        </w:tc>
        <w:tc>
          <w:tcPr>
            <w:tcW w:w="0" w:type="auto"/>
          </w:tcPr>
          <w:p w14:paraId="606C67D0" w14:textId="77777777" w:rsidR="00C0381C" w:rsidRPr="00A463C7" w:rsidRDefault="00C0381C" w:rsidP="00C0381C">
            <w:pPr>
              <w:spacing w:after="0" w:line="360" w:lineRule="auto"/>
            </w:pPr>
          </w:p>
        </w:tc>
      </w:tr>
      <w:tr w:rsidR="00C0381C" w:rsidRPr="00A463C7" w14:paraId="182A506D" w14:textId="77777777" w:rsidTr="00C0381C">
        <w:trPr>
          <w:tblCellSpacing w:w="5" w:type="dxa"/>
        </w:trPr>
        <w:tc>
          <w:tcPr>
            <w:tcW w:w="1214" w:type="pct"/>
          </w:tcPr>
          <w:p w14:paraId="1D3020DB" w14:textId="77777777" w:rsidR="00C0381C" w:rsidRPr="00A463C7" w:rsidRDefault="00C0381C" w:rsidP="00C0381C">
            <w:pPr>
              <w:spacing w:after="0" w:line="360" w:lineRule="auto"/>
              <w:rPr>
                <w:b/>
                <w:bCs/>
              </w:rPr>
            </w:pPr>
            <w:r w:rsidRPr="00A463C7">
              <w:rPr>
                <w:b/>
                <w:bCs/>
              </w:rPr>
              <w:t>Wie bel je in geval van nood?</w:t>
            </w:r>
          </w:p>
          <w:p w14:paraId="5A6921F6" w14:textId="77777777" w:rsidR="00C0381C" w:rsidRPr="00A463C7" w:rsidRDefault="00C0381C" w:rsidP="00C0381C">
            <w:pPr>
              <w:spacing w:after="0" w:line="360" w:lineRule="auto"/>
              <w:rPr>
                <w:b/>
                <w:bCs/>
              </w:rPr>
            </w:pPr>
          </w:p>
        </w:tc>
        <w:tc>
          <w:tcPr>
            <w:tcW w:w="0" w:type="auto"/>
          </w:tcPr>
          <w:p w14:paraId="0E48C13F" w14:textId="77777777" w:rsidR="00C0381C" w:rsidRPr="00A463C7" w:rsidRDefault="00C0381C" w:rsidP="00C0381C">
            <w:pPr>
              <w:spacing w:after="0" w:line="360" w:lineRule="auto"/>
            </w:pPr>
          </w:p>
        </w:tc>
      </w:tr>
    </w:tbl>
    <w:p w14:paraId="2A5C2477" w14:textId="77777777" w:rsidR="00C0381C" w:rsidRPr="00A463C7" w:rsidRDefault="00C0381C" w:rsidP="00C0381C">
      <w:pPr>
        <w:spacing w:after="0"/>
      </w:pPr>
    </w:p>
    <w:p w14:paraId="2BEFABEB" w14:textId="77777777" w:rsidR="00C0381C" w:rsidRPr="00A463C7" w:rsidRDefault="00C0381C" w:rsidP="00C0381C">
      <w:pPr>
        <w:spacing w:after="0"/>
      </w:pPr>
    </w:p>
    <w:p w14:paraId="24A3232D" w14:textId="259618B3" w:rsidR="00C0381C" w:rsidRPr="00A463C7" w:rsidRDefault="00C0381C" w:rsidP="00C0381C">
      <w:pPr>
        <w:pStyle w:val="Kop2"/>
        <w:spacing w:line="276" w:lineRule="auto"/>
      </w:pPr>
      <w:r w:rsidRPr="00A463C7">
        <w:t>Voorwaarden lidmaatschap 020</w:t>
      </w:r>
    </w:p>
    <w:p w14:paraId="21892FCB" w14:textId="77777777" w:rsidR="00C0381C" w:rsidRPr="00A463C7" w:rsidRDefault="00C0381C" w:rsidP="00C0381C">
      <w:pPr>
        <w:pStyle w:val="Lijstalinea"/>
        <w:numPr>
          <w:ilvl w:val="0"/>
          <w:numId w:val="6"/>
        </w:numPr>
        <w:spacing w:after="0" w:line="276" w:lineRule="auto"/>
      </w:pPr>
      <w:r w:rsidRPr="00A463C7">
        <w:t xml:space="preserve">Kan de jongere veiligheidsafspraken maken en een open deur aan? </w:t>
      </w:r>
    </w:p>
    <w:p w14:paraId="43C88609" w14:textId="77777777" w:rsidR="0010213F" w:rsidRPr="00A463C7" w:rsidRDefault="0010213F" w:rsidP="0010213F">
      <w:pPr>
        <w:pStyle w:val="Lijstalinea"/>
        <w:numPr>
          <w:ilvl w:val="0"/>
          <w:numId w:val="0"/>
        </w:numPr>
        <w:spacing w:after="0" w:line="276" w:lineRule="auto"/>
        <w:ind w:left="720"/>
      </w:pPr>
    </w:p>
    <w:p w14:paraId="11AAD960" w14:textId="1287A5AD" w:rsidR="00C0381C" w:rsidRPr="0010213F" w:rsidRDefault="00C0381C" w:rsidP="00C0381C">
      <w:pPr>
        <w:pStyle w:val="Lijstalinea"/>
        <w:numPr>
          <w:ilvl w:val="0"/>
          <w:numId w:val="6"/>
        </w:numPr>
        <w:spacing w:after="0" w:line="276" w:lineRule="auto"/>
        <w:rPr>
          <w:b/>
        </w:rPr>
      </w:pPr>
      <w:r w:rsidRPr="00A463C7">
        <w:t xml:space="preserve">Heeft de jongere een woon- of verblijfplek? </w:t>
      </w:r>
      <w:r w:rsidRPr="00A463C7">
        <w:br/>
        <w:t>Wanneer het adres verschilt van bovengenoemde, graag hier invullen</w:t>
      </w:r>
      <w:r w:rsidRPr="0073309F">
        <w:t xml:space="preserve">: </w:t>
      </w:r>
    </w:p>
    <w:p w14:paraId="020A599E" w14:textId="77777777" w:rsidR="0010213F" w:rsidRDefault="0010213F" w:rsidP="0010213F">
      <w:pPr>
        <w:pStyle w:val="Lijstalinea"/>
        <w:numPr>
          <w:ilvl w:val="0"/>
          <w:numId w:val="0"/>
        </w:numPr>
        <w:spacing w:after="0" w:line="276" w:lineRule="auto"/>
        <w:ind w:left="720"/>
      </w:pPr>
    </w:p>
    <w:p w14:paraId="04A20B39" w14:textId="77777777" w:rsidR="0010213F" w:rsidRPr="00C0381C" w:rsidRDefault="0010213F" w:rsidP="0010213F">
      <w:pPr>
        <w:pStyle w:val="Lijstalinea"/>
        <w:numPr>
          <w:ilvl w:val="0"/>
          <w:numId w:val="0"/>
        </w:numPr>
        <w:spacing w:after="0" w:line="276" w:lineRule="auto"/>
        <w:ind w:left="720"/>
        <w:rPr>
          <w:b/>
        </w:rPr>
      </w:pPr>
    </w:p>
    <w:p w14:paraId="6509C546" w14:textId="13226835" w:rsidR="00C0381C" w:rsidRDefault="00C0381C" w:rsidP="00C0381C">
      <w:pPr>
        <w:pStyle w:val="Lijstalinea"/>
        <w:numPr>
          <w:ilvl w:val="0"/>
          <w:numId w:val="6"/>
        </w:numPr>
        <w:spacing w:after="0" w:line="276" w:lineRule="auto"/>
        <w:rPr>
          <w:bCs/>
        </w:rPr>
      </w:pPr>
      <w:r w:rsidRPr="00C0381C">
        <w:rPr>
          <w:bCs/>
        </w:rPr>
        <w:t>Heeft de jongere een persoon die hen ten alle tijden kan ophalen bij 020 indien het nodig is</w:t>
      </w:r>
      <w:r w:rsidR="0010213F">
        <w:rPr>
          <w:bCs/>
        </w:rPr>
        <w:t>?</w:t>
      </w:r>
      <w:r w:rsidRPr="00C0381C">
        <w:rPr>
          <w:bCs/>
        </w:rPr>
        <w:t xml:space="preserve"> Graag gegevens hier onder plaatsen:</w:t>
      </w:r>
    </w:p>
    <w:p w14:paraId="06F731AB" w14:textId="77777777" w:rsidR="0010213F" w:rsidRDefault="0010213F" w:rsidP="0010213F">
      <w:pPr>
        <w:spacing w:after="0" w:line="276" w:lineRule="auto"/>
        <w:rPr>
          <w:bCs/>
        </w:rPr>
      </w:pPr>
    </w:p>
    <w:p w14:paraId="760564FF" w14:textId="77777777" w:rsidR="0010213F" w:rsidRPr="0010213F" w:rsidRDefault="0010213F" w:rsidP="0010213F">
      <w:pPr>
        <w:spacing w:after="0" w:line="276" w:lineRule="auto"/>
        <w:rPr>
          <w:bCs/>
        </w:rPr>
      </w:pPr>
    </w:p>
    <w:p w14:paraId="738C4336" w14:textId="2C691F02" w:rsidR="00C0381C" w:rsidRDefault="00C0381C" w:rsidP="00C0381C">
      <w:pPr>
        <w:pStyle w:val="Lijstalinea"/>
        <w:numPr>
          <w:ilvl w:val="0"/>
          <w:numId w:val="6"/>
        </w:numPr>
        <w:spacing w:after="0" w:line="276" w:lineRule="auto"/>
        <w:rPr>
          <w:bCs/>
        </w:rPr>
      </w:pPr>
      <w:r w:rsidRPr="00C0381C">
        <w:rPr>
          <w:bCs/>
        </w:rPr>
        <w:t xml:space="preserve">Geeft de jongere toestemming voor onderling contact tussen 020 en </w:t>
      </w:r>
      <w:r w:rsidR="0010213F">
        <w:rPr>
          <w:bCs/>
        </w:rPr>
        <w:t xml:space="preserve">de </w:t>
      </w:r>
      <w:r w:rsidRPr="00C0381C">
        <w:rPr>
          <w:bCs/>
        </w:rPr>
        <w:t>betrokken hulpverlener?</w:t>
      </w:r>
    </w:p>
    <w:p w14:paraId="4521EA6F" w14:textId="77777777" w:rsidR="00215549" w:rsidRDefault="00215549" w:rsidP="00215549">
      <w:pPr>
        <w:spacing w:after="0" w:line="276" w:lineRule="auto"/>
        <w:rPr>
          <w:bCs/>
        </w:rPr>
      </w:pPr>
    </w:p>
    <w:p w14:paraId="08375F52" w14:textId="77777777" w:rsidR="00215549" w:rsidRPr="00215549" w:rsidRDefault="00215549" w:rsidP="00215549">
      <w:pPr>
        <w:spacing w:after="0" w:line="276" w:lineRule="auto"/>
        <w:rPr>
          <w:bCs/>
        </w:rPr>
      </w:pPr>
    </w:p>
    <w:p w14:paraId="217D7537" w14:textId="77777777" w:rsidR="00C0381C" w:rsidRDefault="00C0381C" w:rsidP="00C0381C">
      <w:pPr>
        <w:spacing w:after="0" w:line="276" w:lineRule="auto"/>
        <w:rPr>
          <w:bCs/>
          <w:i/>
          <w:iCs/>
        </w:rPr>
      </w:pPr>
      <w:r w:rsidRPr="00220D0E">
        <w:rPr>
          <w:rStyle w:val="Kop2Char"/>
          <w:lang w:val="nl-NL"/>
        </w:rPr>
        <w:t xml:space="preserve">Doel lidmaatschap 020 </w:t>
      </w:r>
      <w:r w:rsidRPr="00220D0E">
        <w:rPr>
          <w:rStyle w:val="Kop2Char"/>
          <w:lang w:val="nl-NL"/>
        </w:rPr>
        <w:br/>
      </w:r>
    </w:p>
    <w:p w14:paraId="5F81B3C9" w14:textId="41F2603E" w:rsidR="00C0381C" w:rsidRPr="0073309F" w:rsidRDefault="00C0381C" w:rsidP="00C0381C">
      <w:pPr>
        <w:spacing w:after="0" w:line="276" w:lineRule="auto"/>
        <w:rPr>
          <w:bCs/>
          <w:i/>
          <w:iCs/>
        </w:rPr>
      </w:pPr>
      <w:r w:rsidRPr="0073309F">
        <w:rPr>
          <w:bCs/>
          <w:i/>
          <w:iCs/>
        </w:rPr>
        <w:t xml:space="preserve">Reden </w:t>
      </w:r>
      <w:r>
        <w:rPr>
          <w:bCs/>
          <w:i/>
          <w:iCs/>
        </w:rPr>
        <w:t xml:space="preserve">van </w:t>
      </w:r>
      <w:r w:rsidRPr="0073309F">
        <w:rPr>
          <w:bCs/>
          <w:i/>
          <w:iCs/>
        </w:rPr>
        <w:t>aanmeld</w:t>
      </w:r>
      <w:r>
        <w:rPr>
          <w:bCs/>
          <w:i/>
          <w:iCs/>
        </w:rPr>
        <w:t>en</w:t>
      </w:r>
      <w:r w:rsidRPr="0073309F">
        <w:rPr>
          <w:bCs/>
          <w:i/>
          <w:iCs/>
        </w:rPr>
        <w:t xml:space="preserve">: </w:t>
      </w:r>
      <w:r w:rsidRPr="0073309F">
        <w:rPr>
          <w:bCs/>
          <w:i/>
          <w:iCs/>
        </w:rPr>
        <w:br/>
      </w:r>
    </w:p>
    <w:p w14:paraId="0DDB11D8" w14:textId="77777777" w:rsidR="00C0381C" w:rsidRPr="0073309F" w:rsidRDefault="00C0381C" w:rsidP="00C0381C">
      <w:pPr>
        <w:spacing w:after="0" w:line="276" w:lineRule="auto"/>
        <w:rPr>
          <w:bCs/>
          <w:i/>
          <w:iCs/>
        </w:rPr>
      </w:pPr>
    </w:p>
    <w:p w14:paraId="28484D8F" w14:textId="6AA09B36" w:rsidR="00C0381C" w:rsidRPr="0073309F" w:rsidRDefault="00C0381C" w:rsidP="00C0381C">
      <w:pPr>
        <w:spacing w:after="0" w:line="276" w:lineRule="auto"/>
        <w:rPr>
          <w:bCs/>
          <w:i/>
          <w:iCs/>
        </w:rPr>
      </w:pPr>
      <w:r w:rsidRPr="0073309F">
        <w:rPr>
          <w:bCs/>
          <w:i/>
          <w:iCs/>
        </w:rPr>
        <w:t>Beschrij</w:t>
      </w:r>
      <w:r>
        <w:rPr>
          <w:bCs/>
          <w:i/>
          <w:iCs/>
        </w:rPr>
        <w:t>f de</w:t>
      </w:r>
      <w:r w:rsidRPr="0073309F">
        <w:rPr>
          <w:bCs/>
          <w:i/>
          <w:iCs/>
        </w:rPr>
        <w:t xml:space="preserve"> huidige hulpverlening en eventuele diagnoses:</w:t>
      </w:r>
    </w:p>
    <w:p w14:paraId="78D4225D" w14:textId="77777777" w:rsidR="00C0381C" w:rsidRPr="0073309F" w:rsidRDefault="00C0381C" w:rsidP="00C0381C">
      <w:pPr>
        <w:spacing w:after="0" w:line="276" w:lineRule="auto"/>
        <w:rPr>
          <w:b/>
        </w:rPr>
      </w:pPr>
      <w:r w:rsidRPr="0073309F">
        <w:rPr>
          <w:bCs/>
          <w:i/>
          <w:iCs/>
        </w:rPr>
        <w:br/>
      </w:r>
    </w:p>
    <w:p w14:paraId="1A5D4A95" w14:textId="77777777" w:rsidR="00C0381C" w:rsidRDefault="00C0381C" w:rsidP="00C0381C">
      <w:pPr>
        <w:spacing w:after="0" w:line="276" w:lineRule="auto"/>
        <w:rPr>
          <w:bCs/>
          <w:i/>
          <w:iCs/>
        </w:rPr>
      </w:pPr>
      <w:r w:rsidRPr="00C0381C">
        <w:rPr>
          <w:bCs/>
          <w:i/>
          <w:iCs/>
        </w:rPr>
        <w:t>Gebruikt de jongere medicijnen?</w:t>
      </w:r>
    </w:p>
    <w:p w14:paraId="3F9F2EFD" w14:textId="77777777" w:rsidR="00C0381C" w:rsidRPr="00C0381C" w:rsidRDefault="00C0381C" w:rsidP="00C0381C">
      <w:pPr>
        <w:spacing w:after="0" w:line="276" w:lineRule="auto"/>
        <w:rPr>
          <w:bCs/>
          <w:i/>
          <w:iCs/>
        </w:rPr>
      </w:pPr>
    </w:p>
    <w:p w14:paraId="727554BA" w14:textId="77777777" w:rsidR="00C0381C" w:rsidRPr="00C0381C" w:rsidRDefault="00C0381C" w:rsidP="00C0381C">
      <w:pPr>
        <w:spacing w:after="0" w:line="276" w:lineRule="auto"/>
        <w:rPr>
          <w:bCs/>
          <w:i/>
          <w:iCs/>
        </w:rPr>
      </w:pPr>
    </w:p>
    <w:p w14:paraId="7D374B8F" w14:textId="24F2AD61" w:rsidR="00C0381C" w:rsidRPr="0073309F" w:rsidRDefault="00C0381C" w:rsidP="00C0381C">
      <w:pPr>
        <w:spacing w:after="0" w:line="276" w:lineRule="auto"/>
        <w:rPr>
          <w:bCs/>
          <w:i/>
          <w:iCs/>
        </w:rPr>
      </w:pPr>
      <w:r w:rsidRPr="00C0381C">
        <w:rPr>
          <w:bCs/>
          <w:i/>
          <w:iCs/>
        </w:rPr>
        <w:t xml:space="preserve">Zo ja: </w:t>
      </w:r>
      <w:r w:rsidRPr="0073309F">
        <w:rPr>
          <w:bCs/>
          <w:i/>
          <w:iCs/>
        </w:rPr>
        <w:t>kan dit in eigen beheer of moet het worden ingeleverd?</w:t>
      </w:r>
    </w:p>
    <w:p w14:paraId="4D5A9DDE" w14:textId="77777777" w:rsidR="00C0381C" w:rsidRPr="0073309F" w:rsidRDefault="00C0381C" w:rsidP="00C0381C">
      <w:pPr>
        <w:spacing w:after="0" w:line="276" w:lineRule="auto"/>
        <w:rPr>
          <w:bCs/>
        </w:rPr>
      </w:pPr>
    </w:p>
    <w:p w14:paraId="28671D4D" w14:textId="77777777" w:rsidR="00C0381C" w:rsidRPr="0073309F" w:rsidRDefault="00C0381C" w:rsidP="00C0381C">
      <w:pPr>
        <w:spacing w:after="0" w:line="276" w:lineRule="auto"/>
        <w:rPr>
          <w:bCs/>
        </w:rPr>
      </w:pPr>
    </w:p>
    <w:p w14:paraId="16DBC9AC" w14:textId="77777777" w:rsidR="00C0381C" w:rsidRDefault="00C0381C" w:rsidP="00C0381C">
      <w:pPr>
        <w:pBdr>
          <w:bottom w:val="single" w:sz="6" w:space="1" w:color="auto"/>
        </w:pBdr>
        <w:spacing w:after="0" w:line="276" w:lineRule="auto"/>
        <w:rPr>
          <w:bCs/>
        </w:rPr>
      </w:pPr>
    </w:p>
    <w:p w14:paraId="2AE65E99" w14:textId="77777777" w:rsidR="00C0381C" w:rsidRPr="0073309F" w:rsidRDefault="00C0381C" w:rsidP="00C0381C">
      <w:pPr>
        <w:spacing w:after="0" w:line="276" w:lineRule="auto"/>
        <w:rPr>
          <w:bCs/>
        </w:rPr>
      </w:pPr>
    </w:p>
    <w:p w14:paraId="62C7DFDB" w14:textId="282ABE49" w:rsidR="00C0381C" w:rsidRPr="00220D0E" w:rsidRDefault="00C0381C" w:rsidP="00C0381C">
      <w:pPr>
        <w:spacing w:after="0" w:line="276" w:lineRule="auto"/>
        <w:rPr>
          <w:bCs/>
          <w:color w:val="ED7D31" w:themeColor="accent2"/>
          <w:sz w:val="24"/>
          <w:szCs w:val="24"/>
        </w:rPr>
      </w:pPr>
      <w:r w:rsidRPr="00220D0E">
        <w:rPr>
          <w:b/>
          <w:color w:val="ED7D31" w:themeColor="accent2"/>
          <w:sz w:val="24"/>
          <w:szCs w:val="24"/>
        </w:rPr>
        <w:t>Let op:</w:t>
      </w:r>
      <w:r w:rsidRPr="00220D0E">
        <w:rPr>
          <w:bCs/>
          <w:color w:val="ED7D31" w:themeColor="accent2"/>
          <w:sz w:val="24"/>
          <w:szCs w:val="24"/>
        </w:rPr>
        <w:t xml:space="preserve"> Onderstaande wordt tijdens het eerste gesprek verder ingevuld</w:t>
      </w:r>
    </w:p>
    <w:p w14:paraId="28E3D151" w14:textId="77777777" w:rsidR="00C0381C" w:rsidRPr="0073309F" w:rsidRDefault="00C0381C" w:rsidP="00C0381C">
      <w:pPr>
        <w:spacing w:after="0" w:line="276" w:lineRule="auto"/>
        <w:rPr>
          <w:bCs/>
        </w:rPr>
      </w:pPr>
    </w:p>
    <w:p w14:paraId="46E1D476" w14:textId="77777777" w:rsidR="00C0381C" w:rsidRPr="0073309F" w:rsidRDefault="00C0381C" w:rsidP="00C0381C">
      <w:pPr>
        <w:spacing w:after="0" w:line="276" w:lineRule="auto"/>
        <w:rPr>
          <w:bCs/>
        </w:rPr>
      </w:pPr>
    </w:p>
    <w:tbl>
      <w:tblPr>
        <w:tblW w:w="4954"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468"/>
        <w:gridCol w:w="6503"/>
      </w:tblGrid>
      <w:tr w:rsidR="00C0381C" w:rsidRPr="0073309F" w14:paraId="3DE8C3EC"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hideMark/>
          </w:tcPr>
          <w:p w14:paraId="60A08A02" w14:textId="77777777" w:rsidR="00C0381C" w:rsidRPr="0073309F" w:rsidRDefault="00C0381C" w:rsidP="00C0381C">
            <w:pPr>
              <w:spacing w:after="0" w:line="276" w:lineRule="auto"/>
            </w:pPr>
            <w:r w:rsidRPr="0073309F">
              <w:rPr>
                <w:b/>
                <w:bCs/>
              </w:rPr>
              <w:t xml:space="preserve">Datum eerste gesprek </w:t>
            </w:r>
          </w:p>
        </w:tc>
        <w:tc>
          <w:tcPr>
            <w:tcW w:w="3615" w:type="pct"/>
            <w:tcBorders>
              <w:top w:val="single" w:sz="6" w:space="0" w:color="auto"/>
              <w:left w:val="single" w:sz="6" w:space="0" w:color="auto"/>
              <w:bottom w:val="single" w:sz="6" w:space="0" w:color="auto"/>
              <w:right w:val="single" w:sz="6" w:space="0" w:color="auto"/>
            </w:tcBorders>
            <w:hideMark/>
          </w:tcPr>
          <w:p w14:paraId="09DB5216" w14:textId="77777777" w:rsidR="00C0381C" w:rsidRPr="0073309F" w:rsidRDefault="00C0381C" w:rsidP="00C0381C">
            <w:pPr>
              <w:spacing w:after="0" w:line="276" w:lineRule="auto"/>
            </w:pPr>
          </w:p>
        </w:tc>
      </w:tr>
      <w:tr w:rsidR="00C0381C" w:rsidRPr="0073309F" w14:paraId="22F7BBF1"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hideMark/>
          </w:tcPr>
          <w:p w14:paraId="25B11BD6" w14:textId="77777777" w:rsidR="00C0381C" w:rsidRPr="0073309F" w:rsidRDefault="00C0381C" w:rsidP="00C0381C">
            <w:pPr>
              <w:spacing w:after="0" w:line="276" w:lineRule="auto"/>
            </w:pPr>
            <w:r w:rsidRPr="0073309F">
              <w:rPr>
                <w:b/>
                <w:bCs/>
              </w:rPr>
              <w:t>Aanwezig</w:t>
            </w:r>
          </w:p>
        </w:tc>
        <w:tc>
          <w:tcPr>
            <w:tcW w:w="3615" w:type="pct"/>
            <w:tcBorders>
              <w:top w:val="single" w:sz="6" w:space="0" w:color="auto"/>
              <w:left w:val="single" w:sz="6" w:space="0" w:color="auto"/>
              <w:bottom w:val="single" w:sz="6" w:space="0" w:color="auto"/>
              <w:right w:val="single" w:sz="6" w:space="0" w:color="auto"/>
            </w:tcBorders>
          </w:tcPr>
          <w:p w14:paraId="1685B830" w14:textId="77777777" w:rsidR="00C0381C" w:rsidRPr="0073309F" w:rsidRDefault="00C0381C" w:rsidP="00C0381C">
            <w:pPr>
              <w:spacing w:after="0" w:line="276" w:lineRule="auto"/>
            </w:pPr>
          </w:p>
        </w:tc>
      </w:tr>
    </w:tbl>
    <w:p w14:paraId="14F1D05D" w14:textId="77777777" w:rsidR="00C0381C" w:rsidRPr="0073309F" w:rsidRDefault="00C0381C" w:rsidP="00C0381C">
      <w:pPr>
        <w:spacing w:after="0" w:line="276" w:lineRule="auto"/>
        <w:rPr>
          <w:bCs/>
        </w:rPr>
      </w:pPr>
    </w:p>
    <w:p w14:paraId="1BD34206" w14:textId="77777777" w:rsidR="00C0381C" w:rsidRPr="0073309F" w:rsidRDefault="00C0381C" w:rsidP="00C0381C">
      <w:pPr>
        <w:spacing w:after="0" w:line="276" w:lineRule="auto"/>
        <w:rPr>
          <w:bCs/>
        </w:rPr>
      </w:pPr>
    </w:p>
    <w:p w14:paraId="1298A98A" w14:textId="77777777" w:rsidR="00C0381C" w:rsidRPr="0073309F" w:rsidRDefault="00C0381C" w:rsidP="00C0381C">
      <w:pPr>
        <w:spacing w:after="0" w:line="276" w:lineRule="auto"/>
        <w:rPr>
          <w:bCs/>
        </w:rPr>
      </w:pPr>
      <w:r w:rsidRPr="0073309F">
        <w:rPr>
          <w:bCs/>
        </w:rPr>
        <w:t>Waarmee/hoe zou 020 je kunnen helpen?</w:t>
      </w:r>
      <w:r w:rsidRPr="0073309F">
        <w:rPr>
          <w:bCs/>
        </w:rPr>
        <w:br/>
      </w:r>
    </w:p>
    <w:p w14:paraId="05ACBFF2" w14:textId="77777777" w:rsidR="00C0381C" w:rsidRPr="0073309F" w:rsidRDefault="00C0381C" w:rsidP="00C0381C">
      <w:pPr>
        <w:spacing w:after="0" w:line="276" w:lineRule="auto"/>
        <w:rPr>
          <w:bCs/>
        </w:rPr>
      </w:pPr>
    </w:p>
    <w:p w14:paraId="4F4C4BDA" w14:textId="77777777" w:rsidR="00C0381C" w:rsidRPr="0073309F" w:rsidRDefault="00C0381C" w:rsidP="00C0381C">
      <w:pPr>
        <w:spacing w:after="0" w:line="276" w:lineRule="auto"/>
        <w:rPr>
          <w:bCs/>
        </w:rPr>
      </w:pPr>
    </w:p>
    <w:p w14:paraId="3D06D917" w14:textId="77777777" w:rsidR="00C0381C" w:rsidRPr="0073309F" w:rsidRDefault="00C0381C" w:rsidP="00C0381C">
      <w:pPr>
        <w:spacing w:after="0" w:line="276" w:lineRule="auto"/>
        <w:rPr>
          <w:bCs/>
        </w:rPr>
      </w:pPr>
    </w:p>
    <w:p w14:paraId="4AC31A9A" w14:textId="0F6AE2B3" w:rsidR="00C0381C" w:rsidRPr="0073309F" w:rsidRDefault="00C0381C" w:rsidP="00C0381C">
      <w:pPr>
        <w:spacing w:after="0" w:line="276" w:lineRule="auto"/>
        <w:rPr>
          <w:bCs/>
        </w:rPr>
      </w:pPr>
      <w:r w:rsidRPr="0073309F">
        <w:rPr>
          <w:bCs/>
        </w:rPr>
        <w:t>Risico-inventarisatie</w:t>
      </w:r>
      <w:r w:rsidR="0010213F" w:rsidRPr="0010213F">
        <w:rPr>
          <w:bCs/>
        </w:rPr>
        <w:t xml:space="preserve">: </w:t>
      </w:r>
      <w:r w:rsidRPr="0073309F">
        <w:rPr>
          <w:bCs/>
        </w:rPr>
        <w:t xml:space="preserve">zijn er onderwerpen waarmee we rekening zouden moeten houden? (Denk aan </w:t>
      </w:r>
      <w:r w:rsidRPr="0010213F">
        <w:rPr>
          <w:bCs/>
        </w:rPr>
        <w:t>s</w:t>
      </w:r>
      <w:r w:rsidRPr="0073309F">
        <w:rPr>
          <w:bCs/>
        </w:rPr>
        <w:t xml:space="preserve">uïcidaliteit, zelfbeschadiging, alcohol/drugs, agressie, bekend met weglopen, grensoverschrijdend &amp; seksueel gedrag)  </w:t>
      </w:r>
    </w:p>
    <w:p w14:paraId="39E05838" w14:textId="77777777" w:rsidR="00C0381C" w:rsidRPr="0010213F" w:rsidRDefault="00C0381C" w:rsidP="00C0381C">
      <w:pPr>
        <w:spacing w:after="0" w:line="276" w:lineRule="auto"/>
        <w:rPr>
          <w:bCs/>
        </w:rPr>
      </w:pPr>
    </w:p>
    <w:p w14:paraId="4AA3A816" w14:textId="77777777" w:rsidR="0010213F" w:rsidRPr="0010213F" w:rsidRDefault="0010213F" w:rsidP="00C0381C">
      <w:pPr>
        <w:spacing w:after="0" w:line="276" w:lineRule="auto"/>
        <w:rPr>
          <w:bCs/>
        </w:rPr>
      </w:pPr>
    </w:p>
    <w:p w14:paraId="4F35D118" w14:textId="77777777" w:rsidR="00C0381C" w:rsidRPr="0073309F" w:rsidRDefault="00C0381C" w:rsidP="00C0381C">
      <w:pPr>
        <w:spacing w:after="0" w:line="276" w:lineRule="auto"/>
        <w:rPr>
          <w:bCs/>
        </w:rPr>
      </w:pPr>
    </w:p>
    <w:p w14:paraId="6EA520C0" w14:textId="77777777" w:rsidR="00C0381C" w:rsidRPr="0073309F" w:rsidRDefault="00C0381C" w:rsidP="00C0381C">
      <w:pPr>
        <w:spacing w:after="0" w:line="276" w:lineRule="auto"/>
        <w:rPr>
          <w:bCs/>
        </w:rPr>
      </w:pPr>
    </w:p>
    <w:p w14:paraId="4FE65FBC" w14:textId="60AF53F2" w:rsidR="00C0381C" w:rsidRPr="0073309F" w:rsidRDefault="00C0381C" w:rsidP="00C0381C">
      <w:pPr>
        <w:spacing w:after="0" w:line="276" w:lineRule="auto"/>
        <w:rPr>
          <w:bCs/>
        </w:rPr>
      </w:pPr>
      <w:r w:rsidRPr="0073309F">
        <w:rPr>
          <w:bCs/>
        </w:rPr>
        <w:t>Zijn er huidige ingrijpende gebeurtenissen</w:t>
      </w:r>
      <w:r w:rsidRPr="0010213F">
        <w:rPr>
          <w:bCs/>
        </w:rPr>
        <w:t>?</w:t>
      </w:r>
    </w:p>
    <w:p w14:paraId="2C32F042" w14:textId="77777777" w:rsidR="00C0381C" w:rsidRPr="0073309F" w:rsidRDefault="00C0381C" w:rsidP="00C0381C">
      <w:pPr>
        <w:spacing w:after="0" w:line="276" w:lineRule="auto"/>
        <w:rPr>
          <w:bCs/>
        </w:rPr>
      </w:pPr>
      <w:r w:rsidRPr="0073309F">
        <w:rPr>
          <w:bCs/>
        </w:rPr>
        <w:t xml:space="preserve"> </w:t>
      </w:r>
    </w:p>
    <w:p w14:paraId="3937D145" w14:textId="77777777" w:rsidR="00C0381C" w:rsidRPr="0073309F" w:rsidRDefault="00C0381C" w:rsidP="00C0381C">
      <w:pPr>
        <w:spacing w:after="0" w:line="276" w:lineRule="auto"/>
        <w:rPr>
          <w:bCs/>
        </w:rPr>
      </w:pPr>
    </w:p>
    <w:p w14:paraId="2D640DDF" w14:textId="77777777" w:rsidR="00C0381C" w:rsidRPr="0073309F" w:rsidRDefault="00C0381C" w:rsidP="00C0381C">
      <w:pPr>
        <w:spacing w:after="0" w:line="276" w:lineRule="auto"/>
        <w:rPr>
          <w:bCs/>
        </w:rPr>
      </w:pPr>
    </w:p>
    <w:p w14:paraId="7274FAA0" w14:textId="77777777" w:rsidR="00C0381C" w:rsidRPr="0073309F" w:rsidRDefault="00C0381C" w:rsidP="00C0381C">
      <w:pPr>
        <w:spacing w:after="0" w:line="276" w:lineRule="auto"/>
        <w:rPr>
          <w:bCs/>
        </w:rPr>
      </w:pPr>
    </w:p>
    <w:p w14:paraId="0CBFCB6E" w14:textId="42B5FBA3" w:rsidR="00C0381C" w:rsidRPr="0073309F" w:rsidRDefault="00C0381C" w:rsidP="00C0381C">
      <w:pPr>
        <w:spacing w:after="0" w:line="276" w:lineRule="auto"/>
        <w:rPr>
          <w:bCs/>
        </w:rPr>
      </w:pPr>
      <w:r w:rsidRPr="0010213F">
        <w:rPr>
          <w:bCs/>
        </w:rPr>
        <w:t>Wat zijn je krachten?</w:t>
      </w:r>
    </w:p>
    <w:p w14:paraId="34EC05D1" w14:textId="77777777" w:rsidR="00C0381C" w:rsidRPr="0073309F" w:rsidRDefault="00C0381C" w:rsidP="00C0381C">
      <w:pPr>
        <w:spacing w:after="0" w:line="276" w:lineRule="auto"/>
        <w:rPr>
          <w:bCs/>
          <w:i/>
          <w:iCs/>
        </w:rPr>
      </w:pPr>
      <w:r w:rsidRPr="0073309F">
        <w:rPr>
          <w:bCs/>
          <w:i/>
          <w:iCs/>
        </w:rPr>
        <w:lastRenderedPageBreak/>
        <w:br/>
      </w:r>
    </w:p>
    <w:p w14:paraId="5DA7E802" w14:textId="77777777" w:rsidR="00C0381C" w:rsidRPr="0073309F" w:rsidRDefault="00C0381C" w:rsidP="00C0381C">
      <w:pPr>
        <w:spacing w:after="0" w:line="276" w:lineRule="auto"/>
        <w:rPr>
          <w:bCs/>
          <w:i/>
          <w:iCs/>
        </w:rPr>
      </w:pPr>
    </w:p>
    <w:p w14:paraId="0D7C80B4" w14:textId="77777777" w:rsidR="00C0381C" w:rsidRPr="0073309F" w:rsidRDefault="00C0381C" w:rsidP="00C0381C">
      <w:pPr>
        <w:spacing w:after="0" w:line="276" w:lineRule="auto"/>
        <w:rPr>
          <w:bCs/>
          <w:i/>
          <w:iCs/>
        </w:rPr>
      </w:pPr>
    </w:p>
    <w:p w14:paraId="7C62230C" w14:textId="77777777" w:rsidR="00C0381C" w:rsidRPr="0073309F" w:rsidRDefault="00C0381C" w:rsidP="00C0381C">
      <w:pPr>
        <w:spacing w:after="0" w:line="276" w:lineRule="auto"/>
        <w:rPr>
          <w:bCs/>
          <w:i/>
          <w:iCs/>
        </w:rPr>
      </w:pPr>
    </w:p>
    <w:tbl>
      <w:tblPr>
        <w:tblW w:w="4954" w:type="pct"/>
        <w:tblCellSpacing w:w="5" w:type="dxa"/>
        <w:tblBorders>
          <w:top w:val="outset" w:sz="6" w:space="0" w:color="auto"/>
          <w:left w:val="outset" w:sz="6" w:space="0" w:color="auto"/>
          <w:bottom w:val="outset" w:sz="6" w:space="0" w:color="auto"/>
          <w:right w:val="outset" w:sz="6" w:space="0" w:color="auto"/>
        </w:tblBorders>
        <w:tblCellMar>
          <w:top w:w="10" w:type="dxa"/>
          <w:left w:w="10" w:type="dxa"/>
          <w:bottom w:w="10" w:type="dxa"/>
          <w:right w:w="10" w:type="dxa"/>
        </w:tblCellMar>
        <w:tblLook w:val="04A0" w:firstRow="1" w:lastRow="0" w:firstColumn="1" w:lastColumn="0" w:noHBand="0" w:noVBand="1"/>
      </w:tblPr>
      <w:tblGrid>
        <w:gridCol w:w="2465"/>
        <w:gridCol w:w="6506"/>
      </w:tblGrid>
      <w:tr w:rsidR="00C0381C" w:rsidRPr="0073309F" w14:paraId="5BA37D93" w14:textId="77777777" w:rsidTr="00B06037">
        <w:trPr>
          <w:tblCellSpacing w:w="5" w:type="dxa"/>
        </w:trPr>
        <w:tc>
          <w:tcPr>
            <w:tcW w:w="4988" w:type="pct"/>
            <w:gridSpan w:val="2"/>
            <w:tcBorders>
              <w:top w:val="single" w:sz="6" w:space="0" w:color="auto"/>
              <w:left w:val="single" w:sz="6" w:space="0" w:color="auto"/>
              <w:bottom w:val="single" w:sz="6" w:space="0" w:color="auto"/>
              <w:right w:val="single" w:sz="6" w:space="0" w:color="auto"/>
            </w:tcBorders>
          </w:tcPr>
          <w:p w14:paraId="5BE78343" w14:textId="77777777" w:rsidR="00C0381C" w:rsidRPr="0073309F" w:rsidRDefault="00C0381C" w:rsidP="00C0381C">
            <w:pPr>
              <w:spacing w:after="0" w:line="276" w:lineRule="auto"/>
              <w:rPr>
                <w:b/>
                <w:bCs/>
                <w:i/>
                <w:iCs/>
              </w:rPr>
            </w:pPr>
            <w:r w:rsidRPr="0073309F">
              <w:rPr>
                <w:b/>
                <w:bCs/>
                <w:i/>
                <w:iCs/>
              </w:rPr>
              <w:t>Wenafspraken</w:t>
            </w:r>
          </w:p>
        </w:tc>
      </w:tr>
      <w:tr w:rsidR="00C0381C" w:rsidRPr="0073309F" w14:paraId="710E99FC"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tcPr>
          <w:p w14:paraId="2A15613F" w14:textId="77777777" w:rsidR="00C0381C" w:rsidRPr="0073309F" w:rsidRDefault="00C0381C" w:rsidP="00C0381C">
            <w:pPr>
              <w:spacing w:after="0" w:line="276" w:lineRule="auto"/>
              <w:rPr>
                <w:b/>
                <w:bCs/>
              </w:rPr>
            </w:pPr>
            <w:r w:rsidRPr="0073309F">
              <w:rPr>
                <w:b/>
                <w:bCs/>
              </w:rPr>
              <w:t>020 wenappt mij op</w:t>
            </w:r>
          </w:p>
        </w:tc>
        <w:tc>
          <w:tcPr>
            <w:tcW w:w="3615" w:type="pct"/>
            <w:tcBorders>
              <w:top w:val="single" w:sz="6" w:space="0" w:color="auto"/>
              <w:left w:val="single" w:sz="6" w:space="0" w:color="auto"/>
              <w:bottom w:val="single" w:sz="6" w:space="0" w:color="auto"/>
              <w:right w:val="single" w:sz="6" w:space="0" w:color="auto"/>
            </w:tcBorders>
          </w:tcPr>
          <w:p w14:paraId="1140767F" w14:textId="77777777" w:rsidR="00C0381C" w:rsidRPr="0073309F" w:rsidRDefault="00C0381C" w:rsidP="00C0381C">
            <w:pPr>
              <w:spacing w:after="0" w:line="276" w:lineRule="auto"/>
            </w:pPr>
          </w:p>
        </w:tc>
      </w:tr>
      <w:tr w:rsidR="00C0381C" w:rsidRPr="0073309F" w14:paraId="7C60548C"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tcPr>
          <w:p w14:paraId="58364D0F" w14:textId="77777777" w:rsidR="00C0381C" w:rsidRPr="0073309F" w:rsidRDefault="00C0381C" w:rsidP="00C0381C">
            <w:pPr>
              <w:spacing w:after="0" w:line="276" w:lineRule="auto"/>
              <w:rPr>
                <w:b/>
                <w:bCs/>
              </w:rPr>
            </w:pPr>
            <w:r w:rsidRPr="0073309F">
              <w:rPr>
                <w:b/>
                <w:bCs/>
              </w:rPr>
              <w:t>Ik wenapp 020 op</w:t>
            </w:r>
          </w:p>
        </w:tc>
        <w:tc>
          <w:tcPr>
            <w:tcW w:w="3615" w:type="pct"/>
            <w:tcBorders>
              <w:top w:val="single" w:sz="6" w:space="0" w:color="auto"/>
              <w:left w:val="single" w:sz="6" w:space="0" w:color="auto"/>
              <w:bottom w:val="single" w:sz="6" w:space="0" w:color="auto"/>
              <w:right w:val="single" w:sz="6" w:space="0" w:color="auto"/>
            </w:tcBorders>
            <w:hideMark/>
          </w:tcPr>
          <w:p w14:paraId="363723AC" w14:textId="77777777" w:rsidR="00C0381C" w:rsidRPr="0073309F" w:rsidRDefault="00C0381C" w:rsidP="00C0381C">
            <w:pPr>
              <w:spacing w:after="0" w:line="276" w:lineRule="auto"/>
            </w:pPr>
          </w:p>
        </w:tc>
      </w:tr>
      <w:tr w:rsidR="00C0381C" w:rsidRPr="0073309F" w14:paraId="6BAC1096"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tcPr>
          <w:p w14:paraId="1698819D" w14:textId="77777777" w:rsidR="00C0381C" w:rsidRPr="0073309F" w:rsidRDefault="00C0381C" w:rsidP="00C0381C">
            <w:pPr>
              <w:spacing w:after="0" w:line="276" w:lineRule="auto"/>
              <w:rPr>
                <w:b/>
                <w:bCs/>
              </w:rPr>
            </w:pPr>
            <w:r w:rsidRPr="0073309F">
              <w:rPr>
                <w:b/>
                <w:bCs/>
                <w:i/>
              </w:rPr>
              <w:t>020 wenbelt mij op</w:t>
            </w:r>
          </w:p>
        </w:tc>
        <w:tc>
          <w:tcPr>
            <w:tcW w:w="3615" w:type="pct"/>
            <w:tcBorders>
              <w:top w:val="single" w:sz="6" w:space="0" w:color="auto"/>
              <w:left w:val="single" w:sz="6" w:space="0" w:color="auto"/>
              <w:bottom w:val="single" w:sz="6" w:space="0" w:color="auto"/>
              <w:right w:val="single" w:sz="6" w:space="0" w:color="auto"/>
            </w:tcBorders>
          </w:tcPr>
          <w:p w14:paraId="73B11629" w14:textId="77777777" w:rsidR="00C0381C" w:rsidRPr="0073309F" w:rsidRDefault="00C0381C" w:rsidP="00C0381C">
            <w:pPr>
              <w:spacing w:after="0" w:line="276" w:lineRule="auto"/>
            </w:pPr>
          </w:p>
        </w:tc>
      </w:tr>
      <w:tr w:rsidR="00C0381C" w:rsidRPr="0073309F" w14:paraId="56F1F0E0"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tcPr>
          <w:p w14:paraId="430547B3" w14:textId="77777777" w:rsidR="00C0381C" w:rsidRPr="0073309F" w:rsidRDefault="00C0381C" w:rsidP="00C0381C">
            <w:pPr>
              <w:spacing w:after="0" w:line="276" w:lineRule="auto"/>
              <w:rPr>
                <w:b/>
                <w:bCs/>
                <w:i/>
              </w:rPr>
            </w:pPr>
            <w:r w:rsidRPr="0073309F">
              <w:rPr>
                <w:b/>
                <w:bCs/>
                <w:i/>
              </w:rPr>
              <w:t>Ik wenbel 020 op</w:t>
            </w:r>
          </w:p>
        </w:tc>
        <w:tc>
          <w:tcPr>
            <w:tcW w:w="3615" w:type="pct"/>
            <w:tcBorders>
              <w:top w:val="single" w:sz="6" w:space="0" w:color="auto"/>
              <w:left w:val="single" w:sz="6" w:space="0" w:color="auto"/>
              <w:bottom w:val="single" w:sz="6" w:space="0" w:color="auto"/>
              <w:right w:val="single" w:sz="6" w:space="0" w:color="auto"/>
            </w:tcBorders>
          </w:tcPr>
          <w:p w14:paraId="3C9C6596" w14:textId="77777777" w:rsidR="00C0381C" w:rsidRPr="0073309F" w:rsidRDefault="00C0381C" w:rsidP="00C0381C">
            <w:pPr>
              <w:spacing w:after="0" w:line="276" w:lineRule="auto"/>
            </w:pPr>
          </w:p>
        </w:tc>
      </w:tr>
      <w:tr w:rsidR="00C0381C" w:rsidRPr="0073309F" w14:paraId="79BF36E7" w14:textId="77777777" w:rsidTr="00B06037">
        <w:trPr>
          <w:tblCellSpacing w:w="5" w:type="dxa"/>
        </w:trPr>
        <w:tc>
          <w:tcPr>
            <w:tcW w:w="1367" w:type="pct"/>
            <w:tcBorders>
              <w:top w:val="single" w:sz="6" w:space="0" w:color="auto"/>
              <w:left w:val="single" w:sz="6" w:space="0" w:color="auto"/>
              <w:bottom w:val="single" w:sz="6" w:space="0" w:color="auto"/>
              <w:right w:val="single" w:sz="6" w:space="0" w:color="auto"/>
            </w:tcBorders>
          </w:tcPr>
          <w:p w14:paraId="1AB2A2DC" w14:textId="77777777" w:rsidR="00C0381C" w:rsidRPr="0073309F" w:rsidRDefault="00C0381C" w:rsidP="00C0381C">
            <w:pPr>
              <w:spacing w:after="0" w:line="276" w:lineRule="auto"/>
              <w:rPr>
                <w:b/>
                <w:bCs/>
                <w:i/>
              </w:rPr>
            </w:pPr>
            <w:r w:rsidRPr="0073309F">
              <w:rPr>
                <w:b/>
                <w:bCs/>
                <w:i/>
              </w:rPr>
              <w:t>Eventueel wenbezoek</w:t>
            </w:r>
          </w:p>
        </w:tc>
        <w:tc>
          <w:tcPr>
            <w:tcW w:w="3615" w:type="pct"/>
            <w:tcBorders>
              <w:top w:val="single" w:sz="6" w:space="0" w:color="auto"/>
              <w:left w:val="single" w:sz="6" w:space="0" w:color="auto"/>
              <w:bottom w:val="single" w:sz="6" w:space="0" w:color="auto"/>
              <w:right w:val="single" w:sz="6" w:space="0" w:color="auto"/>
            </w:tcBorders>
          </w:tcPr>
          <w:p w14:paraId="521E9176" w14:textId="77777777" w:rsidR="00C0381C" w:rsidRPr="0073309F" w:rsidRDefault="00C0381C" w:rsidP="00C0381C">
            <w:pPr>
              <w:spacing w:after="0" w:line="276" w:lineRule="auto"/>
            </w:pPr>
          </w:p>
        </w:tc>
      </w:tr>
    </w:tbl>
    <w:p w14:paraId="37AA305B" w14:textId="77777777" w:rsidR="00C0381C" w:rsidRPr="0073309F" w:rsidRDefault="00C0381C" w:rsidP="00C0381C">
      <w:pPr>
        <w:spacing w:after="0" w:line="276" w:lineRule="auto"/>
        <w:rPr>
          <w:bCs/>
          <w:i/>
          <w:iCs/>
        </w:rPr>
      </w:pPr>
    </w:p>
    <w:p w14:paraId="170DF764" w14:textId="77777777" w:rsidR="00C0381C" w:rsidRPr="0073309F" w:rsidRDefault="00C0381C" w:rsidP="00C0381C">
      <w:pPr>
        <w:spacing w:after="0" w:line="276" w:lineRule="auto"/>
        <w:rPr>
          <w:bCs/>
        </w:rPr>
      </w:pPr>
    </w:p>
    <w:p w14:paraId="0DD87320" w14:textId="77777777" w:rsidR="00C0381C" w:rsidRPr="0073309F" w:rsidRDefault="00C0381C" w:rsidP="00C0381C">
      <w:pPr>
        <w:spacing w:after="0" w:line="276" w:lineRule="auto"/>
        <w:rPr>
          <w:bCs/>
        </w:rPr>
      </w:pPr>
    </w:p>
    <w:p w14:paraId="43C54427" w14:textId="4FCA5EBE" w:rsidR="00C0381C" w:rsidRPr="0073309F" w:rsidRDefault="00C0381C" w:rsidP="00C0381C">
      <w:pPr>
        <w:spacing w:after="0" w:line="276" w:lineRule="auto"/>
        <w:rPr>
          <w:b/>
        </w:rPr>
      </w:pPr>
      <w:r w:rsidRPr="0073309F">
        <w:rPr>
          <w:b/>
        </w:rPr>
        <w:t>Overige afspraken naast</w:t>
      </w:r>
      <w:r w:rsidR="0010213F">
        <w:rPr>
          <w:b/>
        </w:rPr>
        <w:t xml:space="preserve"> het</w:t>
      </w:r>
      <w:r w:rsidRPr="0073309F">
        <w:rPr>
          <w:b/>
        </w:rPr>
        <w:t xml:space="preserve"> Signaleringsplan:</w:t>
      </w:r>
    </w:p>
    <w:p w14:paraId="6FA94F46" w14:textId="77777777" w:rsidR="00C0381C" w:rsidRDefault="00C0381C" w:rsidP="00C0381C">
      <w:pPr>
        <w:spacing w:after="0" w:line="276" w:lineRule="auto"/>
        <w:rPr>
          <w:bCs/>
        </w:rPr>
      </w:pPr>
      <w:r w:rsidRPr="0073309F">
        <w:rPr>
          <w:bCs/>
        </w:rPr>
        <w:t>Mochten wij ons zorgen maken in contact met jou en je reageert niet meer, na hoelang kunnen wij hulp inschakelen</w:t>
      </w:r>
      <w:r>
        <w:rPr>
          <w:bCs/>
        </w:rPr>
        <w:t>?</w:t>
      </w:r>
    </w:p>
    <w:p w14:paraId="057ABF32" w14:textId="77777777" w:rsidR="00C0381C" w:rsidRDefault="00C0381C" w:rsidP="00C0381C">
      <w:pPr>
        <w:spacing w:after="0" w:line="276" w:lineRule="auto"/>
        <w:rPr>
          <w:bCs/>
        </w:rPr>
      </w:pPr>
    </w:p>
    <w:p w14:paraId="0BE503F2" w14:textId="77777777" w:rsidR="00C0381C" w:rsidRDefault="00C0381C" w:rsidP="00C0381C">
      <w:pPr>
        <w:spacing w:after="0" w:line="276" w:lineRule="auto"/>
        <w:rPr>
          <w:bCs/>
        </w:rPr>
      </w:pPr>
    </w:p>
    <w:p w14:paraId="01D4687C" w14:textId="32381A6D" w:rsidR="00C0381C" w:rsidRPr="0073309F" w:rsidRDefault="00C0381C" w:rsidP="00C0381C">
      <w:pPr>
        <w:spacing w:after="0" w:line="276" w:lineRule="auto"/>
        <w:rPr>
          <w:bCs/>
        </w:rPr>
      </w:pPr>
      <w:r w:rsidRPr="0073309F">
        <w:rPr>
          <w:bCs/>
        </w:rPr>
        <w:t xml:space="preserve"> </w:t>
      </w:r>
      <w:r>
        <w:rPr>
          <w:bCs/>
        </w:rPr>
        <w:t>W</w:t>
      </w:r>
      <w:r w:rsidRPr="0073309F">
        <w:rPr>
          <w:bCs/>
        </w:rPr>
        <w:t>ie mogen wij benaderen?</w:t>
      </w:r>
    </w:p>
    <w:p w14:paraId="4CB90821" w14:textId="77777777" w:rsidR="00C0381C" w:rsidRPr="0073309F" w:rsidRDefault="00C0381C" w:rsidP="00C0381C">
      <w:pPr>
        <w:spacing w:after="0" w:line="276" w:lineRule="auto"/>
        <w:rPr>
          <w:b/>
        </w:rPr>
      </w:pPr>
      <w:r w:rsidRPr="0073309F">
        <w:rPr>
          <w:bCs/>
          <w:i/>
          <w:iCs/>
        </w:rPr>
        <w:t xml:space="preserve">Denk aan ouders, behandelaar, woongroep etc. </w:t>
      </w:r>
      <w:r w:rsidRPr="0073309F">
        <w:rPr>
          <w:bCs/>
          <w:i/>
          <w:iCs/>
        </w:rPr>
        <w:br/>
      </w:r>
      <w:r w:rsidRPr="0073309F">
        <w:rPr>
          <w:bCs/>
          <w:i/>
          <w:iCs/>
        </w:rPr>
        <w:br/>
      </w:r>
    </w:p>
    <w:p w14:paraId="55AD91C9" w14:textId="7B6A673D" w:rsidR="00C0381C" w:rsidRPr="0073309F" w:rsidRDefault="00C0381C" w:rsidP="00C0381C">
      <w:pPr>
        <w:spacing w:after="0" w:line="276" w:lineRule="auto"/>
      </w:pPr>
      <w:r w:rsidRPr="0073309F">
        <w:t xml:space="preserve">Is er iemand binnen </w:t>
      </w:r>
      <w:r w:rsidRPr="0010213F">
        <w:t>je</w:t>
      </w:r>
      <w:r w:rsidRPr="0073309F">
        <w:t xml:space="preserve"> netwerk </w:t>
      </w:r>
      <w:r w:rsidRPr="0010213F">
        <w:t>bij wie</w:t>
      </w:r>
      <w:r w:rsidRPr="0073309F">
        <w:t xml:space="preserve"> je terecht kan als het hier op 020 niet lukt om je aan de afspraken te houden?</w:t>
      </w:r>
    </w:p>
    <w:p w14:paraId="76015728" w14:textId="77777777" w:rsidR="00C0381C" w:rsidRPr="0073309F" w:rsidRDefault="00C0381C" w:rsidP="00C0381C">
      <w:pPr>
        <w:spacing w:after="0" w:line="276" w:lineRule="auto"/>
        <w:rPr>
          <w:i/>
          <w:iCs/>
        </w:rPr>
      </w:pPr>
    </w:p>
    <w:p w14:paraId="2C7988A7" w14:textId="77777777" w:rsidR="00C0381C" w:rsidRPr="0073309F" w:rsidRDefault="00C0381C" w:rsidP="00C0381C">
      <w:pPr>
        <w:spacing w:after="0" w:line="276" w:lineRule="auto"/>
        <w:rPr>
          <w:b/>
        </w:rPr>
      </w:pPr>
    </w:p>
    <w:p w14:paraId="4D7C3088" w14:textId="77777777" w:rsidR="00C0381C" w:rsidRPr="0073309F" w:rsidRDefault="00C0381C" w:rsidP="00C0381C">
      <w:pPr>
        <w:spacing w:after="0" w:line="276" w:lineRule="auto"/>
        <w:rPr>
          <w:b/>
        </w:rPr>
      </w:pPr>
    </w:p>
    <w:p w14:paraId="4893C423" w14:textId="7267B973" w:rsidR="00C0381C" w:rsidRPr="00220D0E" w:rsidRDefault="00C0381C" w:rsidP="00C0381C">
      <w:pPr>
        <w:pStyle w:val="Kop2"/>
        <w:spacing w:line="276" w:lineRule="auto"/>
        <w:rPr>
          <w:lang w:val="nl-NL"/>
        </w:rPr>
      </w:pPr>
      <w:r w:rsidRPr="00220D0E">
        <w:rPr>
          <w:lang w:val="nl-NL"/>
        </w:rPr>
        <w:t>Algemene afspraken en informatie van 020</w:t>
      </w:r>
    </w:p>
    <w:p w14:paraId="305E9E49" w14:textId="41B936B5" w:rsidR="00C0381C" w:rsidRPr="0073309F" w:rsidRDefault="00C0381C" w:rsidP="00C0381C">
      <w:pPr>
        <w:spacing w:after="0" w:line="276" w:lineRule="auto"/>
        <w:rPr>
          <w:b/>
        </w:rPr>
      </w:pPr>
      <w:r>
        <w:rPr>
          <w:b/>
        </w:rPr>
        <w:t xml:space="preserve">Dit bespreken we </w:t>
      </w:r>
      <w:r w:rsidRPr="0073309F">
        <w:rPr>
          <w:b/>
        </w:rPr>
        <w:t>met elke jongere, ouder(s) en behandelaar:</w:t>
      </w:r>
    </w:p>
    <w:p w14:paraId="074BDF8D" w14:textId="77777777" w:rsidR="00C0381C" w:rsidRDefault="00C0381C" w:rsidP="00C0381C">
      <w:pPr>
        <w:spacing w:after="0" w:line="276" w:lineRule="auto"/>
        <w:rPr>
          <w:b/>
        </w:rPr>
      </w:pPr>
    </w:p>
    <w:p w14:paraId="38EB17EF" w14:textId="1C6A372E" w:rsidR="00C0381C" w:rsidRPr="0073309F" w:rsidRDefault="00C0381C" w:rsidP="00C0381C">
      <w:pPr>
        <w:pStyle w:val="Kop3"/>
        <w:spacing w:line="276" w:lineRule="auto"/>
      </w:pPr>
      <w:r>
        <w:t>Lidmaatschap</w:t>
      </w:r>
      <w:r w:rsidRPr="0073309F">
        <w:t xml:space="preserve"> 020</w:t>
      </w:r>
    </w:p>
    <w:p w14:paraId="2E01F541" w14:textId="05FD9206" w:rsidR="00C0381C" w:rsidRPr="0073309F" w:rsidRDefault="00C0381C" w:rsidP="00C0381C">
      <w:pPr>
        <w:numPr>
          <w:ilvl w:val="0"/>
          <w:numId w:val="4"/>
        </w:numPr>
        <w:spacing w:after="0" w:line="276" w:lineRule="auto"/>
      </w:pPr>
      <w:r w:rsidRPr="0073309F">
        <w:t>Afdeling</w:t>
      </w:r>
      <w:r>
        <w:t xml:space="preserve"> 020</w:t>
      </w:r>
      <w:r w:rsidRPr="0073309F">
        <w:t xml:space="preserve"> is 24/7 </w:t>
      </w:r>
      <w:r>
        <w:t>bereikbaar</w:t>
      </w:r>
      <w:r w:rsidRPr="0073309F">
        <w:t xml:space="preserve"> voor jongere, ouders en bijv</w:t>
      </w:r>
      <w:r>
        <w:t>oorbeeld</w:t>
      </w:r>
      <w:r w:rsidRPr="0073309F">
        <w:t xml:space="preserve"> woonbegeleiding, via app/mail/telefoon. Tussen 23.00-08.00 alleen door te bellen. Onze collega’s van een andere afdeling nemen dan eerst de telefoon voor ons op en kunnen ons dan bereiken. </w:t>
      </w:r>
    </w:p>
    <w:p w14:paraId="1C2A98C1" w14:textId="45C12BE6" w:rsidR="00C0381C" w:rsidRPr="00A463C7" w:rsidRDefault="00C0381C" w:rsidP="00C0381C">
      <w:pPr>
        <w:numPr>
          <w:ilvl w:val="0"/>
          <w:numId w:val="4"/>
        </w:numPr>
        <w:spacing w:after="0" w:line="276" w:lineRule="auto"/>
      </w:pPr>
      <w:r w:rsidRPr="0073309F">
        <w:t xml:space="preserve">Een 020 lidmaatschap is ondersteunend aan lopende behandeling en/of begeleiding. De </w:t>
      </w:r>
      <w:r w:rsidRPr="00A463C7">
        <w:t>afspraken met, of het beleid van, de hoofdbehandelaar is leidend, 020 volgt de uitgezette koers. Neem veranderingen altijd op met je eigen behandelaar.</w:t>
      </w:r>
    </w:p>
    <w:p w14:paraId="69989E80" w14:textId="68D2AFBC" w:rsidR="00BC55BF" w:rsidRPr="00A463C7" w:rsidRDefault="00A463C7" w:rsidP="00FF72C2">
      <w:pPr>
        <w:numPr>
          <w:ilvl w:val="0"/>
          <w:numId w:val="4"/>
        </w:numPr>
        <w:spacing w:after="0" w:line="276" w:lineRule="auto"/>
      </w:pPr>
      <w:r>
        <w:t>M</w:t>
      </w:r>
      <w:r w:rsidR="00FF72C2" w:rsidRPr="00A463C7">
        <w:t>ochten</w:t>
      </w:r>
      <w:r w:rsidR="00BC55BF" w:rsidRPr="00A463C7">
        <w:t xml:space="preserve"> we </w:t>
      </w:r>
      <w:r w:rsidR="00FF72C2" w:rsidRPr="00A463C7">
        <w:t xml:space="preserve">vanuit 020 </w:t>
      </w:r>
      <w:r w:rsidR="00BC55BF" w:rsidRPr="00A463C7">
        <w:t>iets signaleren waar we ons zorgen over maken zullen we met jouw toestemming dit delen met jouw behandelaar</w:t>
      </w:r>
      <w:r w:rsidR="00FF72C2" w:rsidRPr="00A463C7">
        <w:t>.</w:t>
      </w:r>
    </w:p>
    <w:p w14:paraId="2932EB4C" w14:textId="2686693E" w:rsidR="00C0381C" w:rsidRPr="00A463C7" w:rsidRDefault="00C0381C" w:rsidP="00C0381C">
      <w:pPr>
        <w:numPr>
          <w:ilvl w:val="0"/>
          <w:numId w:val="4"/>
        </w:numPr>
        <w:spacing w:after="0" w:line="276" w:lineRule="auto"/>
      </w:pPr>
      <w:r w:rsidRPr="00A463C7">
        <w:t xml:space="preserve">Wanneer er contact is geweest met 020, krijgt de behandelaar </w:t>
      </w:r>
      <w:r w:rsidR="00A463C7">
        <w:t xml:space="preserve">indien extern </w:t>
      </w:r>
      <w:r w:rsidRPr="00A463C7">
        <w:t>bericht.</w:t>
      </w:r>
    </w:p>
    <w:p w14:paraId="21798B84" w14:textId="45199564" w:rsidR="00C0381C" w:rsidRPr="0073309F" w:rsidRDefault="00C0381C" w:rsidP="00C0381C">
      <w:pPr>
        <w:numPr>
          <w:ilvl w:val="0"/>
          <w:numId w:val="4"/>
        </w:numPr>
        <w:spacing w:after="0" w:line="276" w:lineRule="auto"/>
      </w:pPr>
      <w:r w:rsidRPr="0073309F">
        <w:t>Ouder(s)/verzorger(s) worden ingelicht door</w:t>
      </w:r>
      <w:r>
        <w:t xml:space="preserve"> de</w:t>
      </w:r>
      <w:r w:rsidRPr="0073309F">
        <w:t xml:space="preserve"> jongere zelf</w:t>
      </w:r>
      <w:r>
        <w:t>,</w:t>
      </w:r>
      <w:r w:rsidRPr="0073309F">
        <w:t xml:space="preserve"> of door ons</w:t>
      </w:r>
      <w:r>
        <w:t>,</w:t>
      </w:r>
      <w:r w:rsidRPr="0073309F">
        <w:t xml:space="preserve"> als dit de afspraak is.  </w:t>
      </w:r>
    </w:p>
    <w:p w14:paraId="4EEA16AD" w14:textId="12D2E4FE" w:rsidR="00C0381C" w:rsidRPr="0073309F" w:rsidRDefault="00C0381C" w:rsidP="00C0381C">
      <w:pPr>
        <w:numPr>
          <w:ilvl w:val="0"/>
          <w:numId w:val="4"/>
        </w:numPr>
        <w:spacing w:after="0" w:line="276" w:lineRule="auto"/>
      </w:pPr>
      <w:r w:rsidRPr="0073309F">
        <w:t xml:space="preserve">Ook als je naar 020 </w:t>
      </w:r>
      <w:r>
        <w:t xml:space="preserve">toe </w:t>
      </w:r>
      <w:r w:rsidRPr="0073309F">
        <w:t>wilt komen</w:t>
      </w:r>
      <w:r>
        <w:t>,</w:t>
      </w:r>
      <w:r w:rsidRPr="0073309F">
        <w:t xml:space="preserve"> neem je altijd eerst telefonisch contact op om hier afspraken over te maken. </w:t>
      </w:r>
    </w:p>
    <w:p w14:paraId="0574CEE1" w14:textId="5BF8C5DA" w:rsidR="00C0381C" w:rsidRPr="0073309F" w:rsidRDefault="00C0381C" w:rsidP="00C0381C">
      <w:pPr>
        <w:numPr>
          <w:ilvl w:val="0"/>
          <w:numId w:val="4"/>
        </w:numPr>
        <w:spacing w:after="0" w:line="276" w:lineRule="auto"/>
      </w:pPr>
      <w:r w:rsidRPr="0073309F">
        <w:lastRenderedPageBreak/>
        <w:t>Als je contact opneemt pakken we je signaleringsplan erbij en kijken we eerst naar mogelijkheden wat je thuis en in je eigen netwerk</w:t>
      </w:r>
      <w:r>
        <w:t xml:space="preserve"> </w:t>
      </w:r>
      <w:r w:rsidRPr="0073309F">
        <w:t>kunt doen.</w:t>
      </w:r>
    </w:p>
    <w:p w14:paraId="6D315405" w14:textId="4AF897FB" w:rsidR="00C0381C" w:rsidRPr="0073309F" w:rsidRDefault="00C0381C" w:rsidP="00C0381C">
      <w:pPr>
        <w:numPr>
          <w:ilvl w:val="0"/>
          <w:numId w:val="4"/>
        </w:numPr>
        <w:spacing w:after="0" w:line="276" w:lineRule="auto"/>
      </w:pPr>
      <w:r>
        <w:t>We checken in als je aankomt:</w:t>
      </w:r>
      <w:r w:rsidRPr="0073309F">
        <w:t xml:space="preserve"> </w:t>
      </w:r>
      <w:r>
        <w:t xml:space="preserve">we bespreken het doel </w:t>
      </w:r>
      <w:r w:rsidRPr="0073309F">
        <w:t xml:space="preserve">en </w:t>
      </w:r>
      <w:r>
        <w:t xml:space="preserve">de </w:t>
      </w:r>
      <w:r w:rsidRPr="0073309F">
        <w:t>duur van je verblijf.</w:t>
      </w:r>
    </w:p>
    <w:p w14:paraId="18712C32" w14:textId="11459829" w:rsidR="00C0381C" w:rsidRPr="0073309F" w:rsidRDefault="00C0381C" w:rsidP="00C0381C">
      <w:pPr>
        <w:numPr>
          <w:ilvl w:val="0"/>
          <w:numId w:val="4"/>
        </w:numPr>
        <w:spacing w:after="0" w:line="276" w:lineRule="auto"/>
      </w:pPr>
      <w:r w:rsidRPr="0073309F">
        <w:t xml:space="preserve">Indien je blijft slapen, </w:t>
      </w:r>
      <w:r>
        <w:t xml:space="preserve">spreken we </w:t>
      </w:r>
      <w:r w:rsidRPr="0073309F">
        <w:t xml:space="preserve">duidelijk af wanneer je 020 verlaat en hoe je de dag gaat oppakken. </w:t>
      </w:r>
    </w:p>
    <w:p w14:paraId="48B92EB0" w14:textId="3C54C442" w:rsidR="00C0381C" w:rsidRPr="0073309F" w:rsidRDefault="00C0381C" w:rsidP="00C0381C">
      <w:pPr>
        <w:numPr>
          <w:ilvl w:val="0"/>
          <w:numId w:val="4"/>
        </w:numPr>
        <w:spacing w:after="0" w:line="276" w:lineRule="auto"/>
      </w:pPr>
      <w:r>
        <w:t xml:space="preserve">Uiterlijk om </w:t>
      </w:r>
      <w:r w:rsidRPr="0073309F">
        <w:t xml:space="preserve">22.30 </w:t>
      </w:r>
      <w:r>
        <w:t>ga je naar je</w:t>
      </w:r>
      <w:r w:rsidRPr="0073309F">
        <w:t xml:space="preserve"> kamer voor de nacht. </w:t>
      </w:r>
    </w:p>
    <w:p w14:paraId="0340FC72" w14:textId="4ECB986E" w:rsidR="00C0381C" w:rsidRDefault="00C0381C" w:rsidP="00C0381C">
      <w:pPr>
        <w:numPr>
          <w:ilvl w:val="0"/>
          <w:numId w:val="4"/>
        </w:numPr>
        <w:spacing w:after="0" w:line="276" w:lineRule="auto"/>
      </w:pPr>
      <w:r w:rsidRPr="0073309F">
        <w:t xml:space="preserve">We verstrekken geen medicatie. Deze </w:t>
      </w:r>
      <w:r>
        <w:t>neem je van</w:t>
      </w:r>
      <w:r w:rsidRPr="0073309F">
        <w:t xml:space="preserve"> huis mee. Extra meenemen voor reserve is mogelijk. </w:t>
      </w:r>
    </w:p>
    <w:p w14:paraId="4DF6C985" w14:textId="77777777" w:rsidR="00C0381C" w:rsidRPr="0073309F" w:rsidRDefault="00C0381C" w:rsidP="00C0381C">
      <w:pPr>
        <w:spacing w:after="0" w:line="276" w:lineRule="auto"/>
        <w:ind w:left="720"/>
      </w:pPr>
    </w:p>
    <w:p w14:paraId="6F21411B" w14:textId="77777777" w:rsidR="00C0381C" w:rsidRPr="0073309F" w:rsidRDefault="00C0381C" w:rsidP="00C0381C">
      <w:pPr>
        <w:pStyle w:val="Kop3"/>
        <w:spacing w:line="276" w:lineRule="auto"/>
      </w:pPr>
      <w:r w:rsidRPr="0073309F">
        <w:t>Veiligheid op de afdeling</w:t>
      </w:r>
    </w:p>
    <w:p w14:paraId="69CBA2A4" w14:textId="77777777" w:rsidR="00C0381C" w:rsidRPr="0073309F" w:rsidRDefault="00C0381C" w:rsidP="00C0381C">
      <w:pPr>
        <w:numPr>
          <w:ilvl w:val="0"/>
          <w:numId w:val="4"/>
        </w:numPr>
        <w:spacing w:after="0" w:line="276" w:lineRule="auto"/>
      </w:pPr>
      <w:r w:rsidRPr="0073309F">
        <w:t>Op 020 werk je aan je eigen herstel. Uiteraard kan je contact met anderen gebruiken om elkaar op een positieve manier af te leiden en/of te steunen. We delen geen heftige informatie met elkaar.</w:t>
      </w:r>
    </w:p>
    <w:p w14:paraId="442B6BD5" w14:textId="77777777" w:rsidR="00C0381C" w:rsidRPr="0073309F" w:rsidRDefault="00C0381C" w:rsidP="00C0381C">
      <w:pPr>
        <w:numPr>
          <w:ilvl w:val="0"/>
          <w:numId w:val="4"/>
        </w:numPr>
        <w:spacing w:after="0" w:line="276" w:lineRule="auto"/>
      </w:pPr>
      <w:r w:rsidRPr="0073309F">
        <w:t>Je komt niet bij een ander op de slaapkamer.</w:t>
      </w:r>
    </w:p>
    <w:p w14:paraId="50D4A6B1" w14:textId="281CE88C" w:rsidR="00C0381C" w:rsidRPr="0073309F" w:rsidRDefault="00C0381C" w:rsidP="00C0381C">
      <w:pPr>
        <w:numPr>
          <w:ilvl w:val="0"/>
          <w:numId w:val="4"/>
        </w:numPr>
        <w:spacing w:after="0" w:line="276" w:lineRule="auto"/>
      </w:pPr>
      <w:r w:rsidRPr="0073309F">
        <w:t>Als je ons nodig hebt, bijvoorbeeld omdat je toch in een lastig gesprek terecht komt of omdat iemand toch op jouw kamer is</w:t>
      </w:r>
      <w:r>
        <w:t>, dan</w:t>
      </w:r>
      <w:r w:rsidRPr="0073309F">
        <w:t xml:space="preserve"> kan je ons altijd appen als het niet lukt om zelf grenzen aan te geven.</w:t>
      </w:r>
    </w:p>
    <w:p w14:paraId="090BA5C0" w14:textId="78120B9D" w:rsidR="00C0381C" w:rsidRPr="0073309F" w:rsidRDefault="00C0381C" w:rsidP="00C0381C">
      <w:pPr>
        <w:numPr>
          <w:ilvl w:val="0"/>
          <w:numId w:val="4"/>
        </w:numPr>
        <w:spacing w:after="0" w:line="276" w:lineRule="auto"/>
      </w:pPr>
      <w:r w:rsidRPr="0073309F">
        <w:t xml:space="preserve">Indien jouw eigen veiligheid of de veiligheid voor anderen op de afdeling (mede) door jouw gedrag in het geding komt, kan jouw lidmaatschap on hold worden gezet. Tijdens een on hold kun je geen gebruik maken van 020 totdat er een gezamenlijk gesprek heeft plaats gevonden met jou, je ouders en jouw behandelaar. </w:t>
      </w:r>
    </w:p>
    <w:p w14:paraId="1EE27B3D" w14:textId="10126577" w:rsidR="00C0381C" w:rsidRPr="0073309F" w:rsidRDefault="00C0381C" w:rsidP="00C0381C">
      <w:pPr>
        <w:numPr>
          <w:ilvl w:val="0"/>
          <w:numId w:val="4"/>
        </w:numPr>
        <w:spacing w:after="0" w:line="276" w:lineRule="auto"/>
      </w:pPr>
      <w:r>
        <w:t>Geen v</w:t>
      </w:r>
      <w:r w:rsidRPr="0073309F">
        <w:t>erbale en/of fysieke agressie op de afdeling</w:t>
      </w:r>
      <w:r>
        <w:t xml:space="preserve">. </w:t>
      </w:r>
    </w:p>
    <w:p w14:paraId="719E8762" w14:textId="77777777" w:rsidR="00C0381C" w:rsidRPr="0073309F" w:rsidRDefault="00C0381C" w:rsidP="00C0381C">
      <w:pPr>
        <w:numPr>
          <w:ilvl w:val="0"/>
          <w:numId w:val="4"/>
        </w:numPr>
        <w:spacing w:after="0" w:line="276" w:lineRule="auto"/>
      </w:pPr>
      <w:r w:rsidRPr="0073309F">
        <w:t xml:space="preserve">Niet onder invloed van alcohol en/ of drugs op de afdeling. </w:t>
      </w:r>
    </w:p>
    <w:p w14:paraId="69BCAB97" w14:textId="2CCB2F38" w:rsidR="00C0381C" w:rsidRPr="0073309F" w:rsidRDefault="00C0381C" w:rsidP="00C0381C">
      <w:pPr>
        <w:numPr>
          <w:ilvl w:val="0"/>
          <w:numId w:val="4"/>
        </w:numPr>
        <w:spacing w:after="0" w:line="276" w:lineRule="auto"/>
      </w:pPr>
      <w:r w:rsidRPr="0073309F">
        <w:t>Geen zelfschadelijk gedrag op de afdeling</w:t>
      </w:r>
      <w:r>
        <w:t>.</w:t>
      </w:r>
    </w:p>
    <w:p w14:paraId="060FBCC4" w14:textId="77777777" w:rsidR="00C0381C" w:rsidRPr="0073309F" w:rsidRDefault="00C0381C" w:rsidP="00C0381C">
      <w:pPr>
        <w:numPr>
          <w:ilvl w:val="0"/>
          <w:numId w:val="4"/>
        </w:numPr>
        <w:spacing w:after="0" w:line="276" w:lineRule="auto"/>
      </w:pPr>
      <w:r w:rsidRPr="0073309F">
        <w:t xml:space="preserve">Gepaste kleding die voldoende bedekt. Niet te bloot en recente wonden bedekken. </w:t>
      </w:r>
    </w:p>
    <w:p w14:paraId="24C956D0" w14:textId="77777777" w:rsidR="00C0381C" w:rsidRPr="0073309F" w:rsidRDefault="00C0381C" w:rsidP="00C0381C">
      <w:pPr>
        <w:numPr>
          <w:ilvl w:val="0"/>
          <w:numId w:val="4"/>
        </w:numPr>
        <w:spacing w:after="0" w:line="276" w:lineRule="auto"/>
      </w:pPr>
      <w:r w:rsidRPr="0073309F">
        <w:t xml:space="preserve">Bestek (broodmessen) liggen gewoon in de keuken. </w:t>
      </w:r>
    </w:p>
    <w:p w14:paraId="5B143876" w14:textId="77777777" w:rsidR="00C0381C" w:rsidRPr="0073309F" w:rsidRDefault="00C0381C" w:rsidP="00C0381C">
      <w:pPr>
        <w:numPr>
          <w:ilvl w:val="0"/>
          <w:numId w:val="4"/>
        </w:numPr>
        <w:spacing w:after="0" w:line="276" w:lineRule="auto"/>
      </w:pPr>
      <w:r w:rsidRPr="0073309F">
        <w:t>Wij checken geen spullen/jassen/tassen. We zullen je wel vragen of je spullen bij je hebt waarvan het handiger is om deze bij ons in te leveren.</w:t>
      </w:r>
    </w:p>
    <w:p w14:paraId="31C6EAF9" w14:textId="50455DBD" w:rsidR="00C0381C" w:rsidRDefault="00C0381C" w:rsidP="00C0381C">
      <w:pPr>
        <w:spacing w:after="0" w:line="276" w:lineRule="auto"/>
        <w:rPr>
          <w:u w:val="single"/>
        </w:rPr>
      </w:pPr>
    </w:p>
    <w:p w14:paraId="32C25147" w14:textId="77777777" w:rsidR="00C0381C" w:rsidRDefault="00C0381C" w:rsidP="00C0381C">
      <w:pPr>
        <w:spacing w:after="0" w:line="276" w:lineRule="auto"/>
        <w:rPr>
          <w:u w:val="single"/>
        </w:rPr>
      </w:pPr>
    </w:p>
    <w:p w14:paraId="5B022FD0" w14:textId="525711E9" w:rsidR="00C0381C" w:rsidRPr="00220D0E" w:rsidRDefault="00C0381C" w:rsidP="00C0381C">
      <w:pPr>
        <w:pStyle w:val="Kop2"/>
        <w:spacing w:line="276" w:lineRule="auto"/>
        <w:rPr>
          <w:b/>
          <w:lang w:val="nl-NL"/>
        </w:rPr>
      </w:pPr>
      <w:r w:rsidRPr="00220D0E">
        <w:rPr>
          <w:lang w:val="nl-NL"/>
        </w:rPr>
        <w:t>Contactgegevens 020</w:t>
      </w:r>
    </w:p>
    <w:p w14:paraId="7DF113D4" w14:textId="77777777" w:rsidR="00C0381C" w:rsidRPr="0073309F" w:rsidRDefault="00C0381C" w:rsidP="00C0381C">
      <w:pPr>
        <w:spacing w:after="0" w:line="276" w:lineRule="auto"/>
        <w:rPr>
          <w:u w:val="single"/>
        </w:rPr>
      </w:pPr>
      <w:r w:rsidRPr="0073309F">
        <w:rPr>
          <w:b/>
        </w:rPr>
        <w:t>Vaste telefoon</w:t>
      </w:r>
      <w:r w:rsidRPr="0073309F">
        <w:t>: 020 890 1254</w:t>
      </w:r>
    </w:p>
    <w:p w14:paraId="2492A0FB" w14:textId="77777777" w:rsidR="00C0381C" w:rsidRPr="0073309F" w:rsidRDefault="00C0381C" w:rsidP="00C0381C">
      <w:pPr>
        <w:spacing w:after="0" w:line="276" w:lineRule="auto"/>
      </w:pPr>
      <w:r w:rsidRPr="0073309F">
        <w:rPr>
          <w:b/>
        </w:rPr>
        <w:t>Mobiele telefoon</w:t>
      </w:r>
      <w:r w:rsidRPr="0073309F">
        <w:t>: 06 430 670 13</w:t>
      </w:r>
    </w:p>
    <w:p w14:paraId="2836857E" w14:textId="77777777" w:rsidR="00C0381C" w:rsidRPr="0073309F" w:rsidRDefault="00C0381C" w:rsidP="00C0381C">
      <w:pPr>
        <w:spacing w:after="0" w:line="276" w:lineRule="auto"/>
      </w:pPr>
      <w:r w:rsidRPr="0073309F">
        <w:rPr>
          <w:b/>
        </w:rPr>
        <w:t>Adres</w:t>
      </w:r>
      <w:r w:rsidRPr="0073309F">
        <w:t>: Meibergdreef 5</w:t>
      </w:r>
    </w:p>
    <w:p w14:paraId="4EABF11D" w14:textId="77777777" w:rsidR="00C0381C" w:rsidRPr="0073309F" w:rsidRDefault="00C0381C" w:rsidP="00C0381C">
      <w:pPr>
        <w:spacing w:after="0" w:line="276" w:lineRule="auto"/>
      </w:pPr>
      <w:r w:rsidRPr="0073309F">
        <w:t>1105 AZ Amsterdam ZO</w:t>
      </w:r>
    </w:p>
    <w:p w14:paraId="354DC42C" w14:textId="55D09059" w:rsidR="00C0381C" w:rsidRPr="0073309F" w:rsidRDefault="00C0381C" w:rsidP="00C0381C">
      <w:pPr>
        <w:spacing w:after="0" w:line="276" w:lineRule="auto"/>
      </w:pPr>
      <w:r w:rsidRPr="0073309F">
        <w:rPr>
          <w:b/>
        </w:rPr>
        <w:t>Mail:</w:t>
      </w:r>
      <w:r w:rsidRPr="0073309F">
        <w:t xml:space="preserve"> </w:t>
      </w:r>
      <w:hyperlink r:id="rId8" w:history="1">
        <w:r w:rsidR="0010213F" w:rsidRPr="0073309F">
          <w:rPr>
            <w:rStyle w:val="Hyperlink"/>
          </w:rPr>
          <w:t>020@levvel.nl</w:t>
        </w:r>
      </w:hyperlink>
      <w:r w:rsidR="0010213F">
        <w:t xml:space="preserve"> </w:t>
      </w:r>
    </w:p>
    <w:p w14:paraId="33F5AA19" w14:textId="77777777" w:rsidR="00C0381C" w:rsidRPr="0073309F" w:rsidRDefault="00C0381C" w:rsidP="00C0381C">
      <w:pPr>
        <w:spacing w:after="0" w:line="276" w:lineRule="auto"/>
        <w:rPr>
          <w:u w:val="single"/>
        </w:rPr>
      </w:pPr>
    </w:p>
    <w:p w14:paraId="54C851FF" w14:textId="77777777" w:rsidR="00C0381C" w:rsidRPr="00B034F7" w:rsidRDefault="00C0381C" w:rsidP="00C0381C">
      <w:pPr>
        <w:spacing w:after="0" w:line="276" w:lineRule="auto"/>
      </w:pPr>
    </w:p>
    <w:p w14:paraId="285D452E" w14:textId="77777777" w:rsidR="00062B34" w:rsidRDefault="00062B34"/>
    <w:sectPr w:rsidR="00062B34" w:rsidSect="00062B34">
      <w:footerReference w:type="default" r:id="rId9"/>
      <w:headerReference w:type="first" r:id="rId10"/>
      <w:footerReference w:type="first" r:id="rId11"/>
      <w:pgSz w:w="11906" w:h="16838"/>
      <w:pgMar w:top="1418" w:right="1418" w:bottom="142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15E7E" w14:textId="77777777" w:rsidR="00E02EB6" w:rsidRDefault="00E02EB6" w:rsidP="00E23339">
      <w:pPr>
        <w:spacing w:after="0" w:line="240" w:lineRule="auto"/>
      </w:pPr>
      <w:r>
        <w:separator/>
      </w:r>
    </w:p>
  </w:endnote>
  <w:endnote w:type="continuationSeparator" w:id="0">
    <w:p w14:paraId="3697105E" w14:textId="77777777" w:rsidR="00E02EB6" w:rsidRDefault="00E02EB6" w:rsidP="00E233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2AFBE1C-321E-4523-B35F-6581AD9CF183}"/>
    <w:embedBold r:id="rId2" w:fontKey="{A443BA8E-B651-4589-9295-656CD52DDE70}"/>
    <w:embedItalic r:id="rId3" w:fontKey="{50565F2F-E663-4D13-98F7-9627CD3E743C}"/>
    <w:embedBoldItalic r:id="rId4" w:fontKey="{A51E0B85-706B-4049-9664-E3BF704B44E4}"/>
  </w:font>
  <w:font w:name="Public Sans">
    <w:altName w:val="Calibri"/>
    <w:panose1 w:val="00000500000000000000"/>
    <w:charset w:val="00"/>
    <w:family w:val="modern"/>
    <w:notTrueType/>
    <w:pitch w:val="variable"/>
    <w:sig w:usb0="20000007" w:usb1="00000000" w:usb2="00000000" w:usb3="00000000" w:csb0="00000193" w:csb1="00000000"/>
  </w:font>
  <w:font w:name="Questa Slab">
    <w:altName w:val="Calibri"/>
    <w:panose1 w:val="02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embedRegular r:id="rId5" w:fontKey="{31A7290E-FD97-4BE6-9C1D-20C21949D5FC}"/>
    <w:embedItalic r:id="rId6" w:fontKey="{049946B1-0028-4AE6-897F-B34BD2ECA11A}"/>
  </w:font>
  <w:font w:name="Waterlily">
    <w:altName w:val="Calibri"/>
    <w:panose1 w:val="000005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7" w:fontKey="{CBAF2A37-3827-4A96-81CC-98DA72A28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BCB05" w14:textId="77777777" w:rsidR="0086227D" w:rsidRDefault="0086227D">
    <w:pPr>
      <w:pStyle w:val="Voettekst"/>
    </w:pPr>
    <w:r>
      <w:rPr>
        <w:noProof/>
      </w:rPr>
      <w:drawing>
        <wp:anchor distT="0" distB="0" distL="114300" distR="114300" simplePos="0" relativeHeight="251661312" behindDoc="0" locked="0" layoutInCell="1" allowOverlap="1" wp14:anchorId="51EDC3B4" wp14:editId="2979BA91">
          <wp:simplePos x="0" y="0"/>
          <wp:positionH relativeFrom="column">
            <wp:posOffset>4622165</wp:posOffset>
          </wp:positionH>
          <wp:positionV relativeFrom="page">
            <wp:posOffset>8277225</wp:posOffset>
          </wp:positionV>
          <wp:extent cx="1601470" cy="2426335"/>
          <wp:effectExtent l="0" t="0" r="0" b="0"/>
          <wp:wrapNone/>
          <wp:docPr id="56" name="LevvelFooter"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Brief.png"/>
                  <pic:cNvPicPr/>
                </pic:nvPicPr>
                <pic:blipFill>
                  <a:blip r:embed="rId1">
                    <a:extLst>
                      <a:ext uri="{28A0092B-C50C-407E-A947-70E740481C1C}">
                        <a14:useLocalDpi xmlns:a14="http://schemas.microsoft.com/office/drawing/2010/main" val="0"/>
                      </a:ext>
                    </a:extLst>
                  </a:blip>
                  <a:stretch>
                    <a:fillRect/>
                  </a:stretch>
                </pic:blipFill>
                <pic:spPr>
                  <a:xfrm>
                    <a:off x="0" y="0"/>
                    <a:ext cx="1601470" cy="2426335"/>
                  </a:xfrm>
                  <a:prstGeom prst="rect">
                    <a:avLst/>
                  </a:prstGeom>
                </pic:spPr>
              </pic:pic>
            </a:graphicData>
          </a:graphic>
          <wp14:sizeRelH relativeFrom="margin">
            <wp14:pctWidth>0</wp14:pctWidth>
          </wp14:sizeRelH>
          <wp14:sizeRelV relativeFrom="margin">
            <wp14:pctHeight>0</wp14:pctHeight>
          </wp14:sizeRelV>
        </wp:anchor>
      </w:drawing>
    </w:r>
    <w:r w:rsidRPr="000D6CF9">
      <w:rPr>
        <w:rFonts w:ascii="Verdana" w:hAnsi="Verdana"/>
        <w:noProof/>
        <w:color w:val="555555"/>
        <w:sz w:val="19"/>
        <w:szCs w:val="19"/>
        <w:lang w:val="fr-FR"/>
      </w:rPr>
      <mc:AlternateContent>
        <mc:Choice Requires="wps">
          <w:drawing>
            <wp:anchor distT="45720" distB="45720" distL="114300" distR="114300" simplePos="0" relativeHeight="251663360" behindDoc="0" locked="0" layoutInCell="1" allowOverlap="0" wp14:anchorId="3DF70EEA" wp14:editId="4A03F05D">
              <wp:simplePos x="0" y="0"/>
              <wp:positionH relativeFrom="page">
                <wp:posOffset>5516880</wp:posOffset>
              </wp:positionH>
              <wp:positionV relativeFrom="page">
                <wp:posOffset>8275320</wp:posOffset>
              </wp:positionV>
              <wp:extent cx="1598930" cy="1490345"/>
              <wp:effectExtent l="0" t="0" r="0" b="0"/>
              <wp:wrapSquare wrapText="bothSides"/>
              <wp:docPr id="217" name="LevvelFooterPlacehol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90345"/>
                      </a:xfrm>
                      <a:prstGeom prst="rect">
                        <a:avLst/>
                      </a:prstGeom>
                      <a:noFill/>
                      <a:ln w="9525">
                        <a:noFill/>
                        <a:miter lim="800000"/>
                        <a:headEnd/>
                        <a:tailEnd/>
                      </a:ln>
                    </wps:spPr>
                    <wps:txbx>
                      <w:txbxContent>
                        <w:p w14:paraId="12FF978F" w14:textId="77777777" w:rsidR="0086227D" w:rsidRPr="000D6CF9" w:rsidRDefault="0086227D" w:rsidP="005F7B8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70EEA" id="_x0000_t202" coordsize="21600,21600" o:spt="202" path="m,l,21600r21600,l21600,xe">
              <v:stroke joinstyle="miter"/>
              <v:path gradientshapeok="t" o:connecttype="rect"/>
            </v:shapetype>
            <v:shape id="LevvelFooterPlaceholder" o:spid="_x0000_s1026" type="#_x0000_t202" style="position:absolute;margin-left:434.4pt;margin-top:651.6pt;width:125.9pt;height:117.3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" o:allowoverlap="f" filled="f" stroked="f">
              <v:textbox>
                <w:txbxContent>
                  <w:p w14:paraId="12FF978F" w14:textId="77777777" w:rsidR="0086227D" w:rsidRPr="000D6CF9" w:rsidRDefault="0086227D" w:rsidP="005F7B85">
                    <w:pPr>
                      <w:rPr>
                        <w:lang w:val="en-US"/>
                      </w:rPr>
                    </w:pPr>
                  </w:p>
                </w:txbxContent>
              </v:textbox>
              <w10:wrap type="square"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A30BE1" w14:textId="77777777" w:rsidR="00062B34" w:rsidRPr="00062B34" w:rsidRDefault="00062B34" w:rsidP="00062B34">
    <w:pPr>
      <w:pStyle w:val="Voettekst"/>
    </w:pPr>
    <w:r>
      <w:rPr>
        <w:noProof/>
      </w:rPr>
      <w:drawing>
        <wp:anchor distT="0" distB="0" distL="114300" distR="114300" simplePos="0" relativeHeight="251667456" behindDoc="0" locked="0" layoutInCell="1" allowOverlap="1" wp14:anchorId="7230DB3A" wp14:editId="575739AE">
          <wp:simplePos x="0" y="0"/>
          <wp:positionH relativeFrom="column">
            <wp:posOffset>4622165</wp:posOffset>
          </wp:positionH>
          <wp:positionV relativeFrom="page">
            <wp:posOffset>8277225</wp:posOffset>
          </wp:positionV>
          <wp:extent cx="1601470" cy="2426335"/>
          <wp:effectExtent l="0" t="0" r="0" b="0"/>
          <wp:wrapNone/>
          <wp:docPr id="61" name="LevvelFooter"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Brief.png"/>
                  <pic:cNvPicPr/>
                </pic:nvPicPr>
                <pic:blipFill>
                  <a:blip r:embed="rId1">
                    <a:extLst>
                      <a:ext uri="{28A0092B-C50C-407E-A947-70E740481C1C}">
                        <a14:useLocalDpi xmlns:a14="http://schemas.microsoft.com/office/drawing/2010/main" val="0"/>
                      </a:ext>
                    </a:extLst>
                  </a:blip>
                  <a:stretch>
                    <a:fillRect/>
                  </a:stretch>
                </pic:blipFill>
                <pic:spPr>
                  <a:xfrm>
                    <a:off x="0" y="0"/>
                    <a:ext cx="1601470" cy="2426335"/>
                  </a:xfrm>
                  <a:prstGeom prst="rect">
                    <a:avLst/>
                  </a:prstGeom>
                </pic:spPr>
              </pic:pic>
            </a:graphicData>
          </a:graphic>
          <wp14:sizeRelH relativeFrom="margin">
            <wp14:pctWidth>0</wp14:pctWidth>
          </wp14:sizeRelH>
          <wp14:sizeRelV relativeFrom="margin">
            <wp14:pctHeight>0</wp14:pctHeight>
          </wp14:sizeRelV>
        </wp:anchor>
      </w:drawing>
    </w:r>
    <w:r w:rsidRPr="000D6CF9">
      <w:rPr>
        <w:rFonts w:ascii="Verdana" w:hAnsi="Verdana"/>
        <w:noProof/>
        <w:color w:val="555555"/>
        <w:sz w:val="19"/>
        <w:szCs w:val="19"/>
        <w:lang w:val="fr-FR"/>
      </w:rPr>
      <mc:AlternateContent>
        <mc:Choice Requires="wps">
          <w:drawing>
            <wp:anchor distT="45720" distB="45720" distL="114300" distR="114300" simplePos="0" relativeHeight="251668480" behindDoc="0" locked="0" layoutInCell="1" allowOverlap="0" wp14:anchorId="484CB17C" wp14:editId="4141C3C1">
              <wp:simplePos x="0" y="0"/>
              <wp:positionH relativeFrom="page">
                <wp:posOffset>5516880</wp:posOffset>
              </wp:positionH>
              <wp:positionV relativeFrom="page">
                <wp:posOffset>8275320</wp:posOffset>
              </wp:positionV>
              <wp:extent cx="1598930" cy="1490345"/>
              <wp:effectExtent l="0" t="0" r="0" b="0"/>
              <wp:wrapSquare wrapText="bothSides"/>
              <wp:docPr id="60" name="LevvelFooterPlacehol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1490345"/>
                      </a:xfrm>
                      <a:prstGeom prst="rect">
                        <a:avLst/>
                      </a:prstGeom>
                      <a:noFill/>
                      <a:ln w="9525">
                        <a:noFill/>
                        <a:miter lim="800000"/>
                        <a:headEnd/>
                        <a:tailEnd/>
                      </a:ln>
                    </wps:spPr>
                    <wps:txbx>
                      <w:txbxContent>
                        <w:p w14:paraId="51A52453" w14:textId="77777777" w:rsidR="00062B34" w:rsidRPr="000D6CF9" w:rsidRDefault="00062B34" w:rsidP="00062B34">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CB17C" id="_x0000_t202" coordsize="21600,21600" o:spt="202" path="m,l,21600r21600,l21600,xe">
              <v:stroke joinstyle="miter"/>
              <v:path gradientshapeok="t" o:connecttype="rect"/>
            </v:shapetype>
            <v:shape id="_x0000_s1027" type="#_x0000_t202" style="position:absolute;margin-left:434.4pt;margin-top:651.6pt;width:125.9pt;height:117.3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xs+wEAANUDAAAOAAAAZHJzL2Uyb0RvYy54bWysU9uO2yAQfa/Uf0C8N3ayThtbcVbb3W5V&#10;aXuRtv0AjHGMCgwFEjv9+h2wNxu1b1X9gBgPnJlz5rC9HrUiR+G8BFPT5SKnRBgOrTT7mv74fv9m&#10;Q4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" o:allowoverlap="f" filled="f" stroked="f">
              <v:textbox>
                <w:txbxContent>
                  <w:p w14:paraId="51A52453" w14:textId="77777777" w:rsidR="00062B34" w:rsidRPr="000D6CF9" w:rsidRDefault="00062B34" w:rsidP="00062B34">
                    <w:pPr>
                      <w:rPr>
                        <w:lang w:val="en-US"/>
                      </w:rPr>
                    </w:pPr>
                  </w:p>
                </w:txbxContent>
              </v:textbox>
              <w10:wrap type="square"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AE908" w14:textId="77777777" w:rsidR="00E02EB6" w:rsidRDefault="00E02EB6" w:rsidP="00E23339">
      <w:pPr>
        <w:spacing w:after="0" w:line="240" w:lineRule="auto"/>
      </w:pPr>
      <w:r>
        <w:separator/>
      </w:r>
    </w:p>
  </w:footnote>
  <w:footnote w:type="continuationSeparator" w:id="0">
    <w:p w14:paraId="60B50580" w14:textId="77777777" w:rsidR="00E02EB6" w:rsidRDefault="00E02EB6" w:rsidP="00E233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97C56" w14:textId="77777777" w:rsidR="00062B34" w:rsidRDefault="00062B34" w:rsidP="00062B34">
    <w:pPr>
      <w:pStyle w:val="Koptekst"/>
      <w:spacing w:after="2000"/>
    </w:pPr>
    <w:r>
      <w:rPr>
        <w:noProof/>
      </w:rPr>
      <w:drawing>
        <wp:anchor distT="0" distB="0" distL="114300" distR="114300" simplePos="0" relativeHeight="251665408" behindDoc="0" locked="0" layoutInCell="1" allowOverlap="1" wp14:anchorId="1428F2F5" wp14:editId="4A98EC70">
          <wp:simplePos x="0" y="0"/>
          <wp:positionH relativeFrom="column">
            <wp:posOffset>4748530</wp:posOffset>
          </wp:positionH>
          <wp:positionV relativeFrom="page">
            <wp:posOffset>274955</wp:posOffset>
          </wp:positionV>
          <wp:extent cx="1213200" cy="1040400"/>
          <wp:effectExtent l="0" t="0" r="6350" b="7620"/>
          <wp:wrapNone/>
          <wp:docPr id="57" name="LevvelHeader"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Brief.png"/>
                  <pic:cNvPicPr/>
                </pic:nvPicPr>
                <pic:blipFill>
                  <a:blip r:embed="rId1">
                    <a:extLst>
                      <a:ext uri="{28A0092B-C50C-407E-A947-70E740481C1C}">
                        <a14:useLocalDpi xmlns:a14="http://schemas.microsoft.com/office/drawing/2010/main" val="0"/>
                      </a:ext>
                    </a:extLst>
                  </a:blip>
                  <a:stretch>
                    <a:fillRect/>
                  </a:stretch>
                </pic:blipFill>
                <pic:spPr>
                  <a:xfrm>
                    <a:off x="0" y="0"/>
                    <a:ext cx="1213200" cy="1040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7624E5"/>
    <w:multiLevelType w:val="hybridMultilevel"/>
    <w:tmpl w:val="04D6DE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6730C9"/>
    <w:multiLevelType w:val="hybridMultilevel"/>
    <w:tmpl w:val="7A4C29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A844E7F"/>
    <w:multiLevelType w:val="hybridMultilevel"/>
    <w:tmpl w:val="249A8AFA"/>
    <w:lvl w:ilvl="0" w:tplc="9CFA99D6">
      <w:start w:val="1"/>
      <w:numFmt w:val="bullet"/>
      <w:lvlText w:val="□"/>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34285D"/>
    <w:multiLevelType w:val="hybridMultilevel"/>
    <w:tmpl w:val="44EA2592"/>
    <w:lvl w:ilvl="0" w:tplc="E80CA0CC">
      <w:numFmt w:val="bullet"/>
      <w:lvlText w:val=""/>
      <w:lvlJc w:val="left"/>
      <w:pPr>
        <w:ind w:left="720" w:hanging="360"/>
      </w:pPr>
      <w:rPr>
        <w:rFonts w:ascii="Wingdings" w:eastAsia="Times New Roman"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8D25262"/>
    <w:multiLevelType w:val="hybridMultilevel"/>
    <w:tmpl w:val="12387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D1353A"/>
    <w:multiLevelType w:val="hybridMultilevel"/>
    <w:tmpl w:val="548CE538"/>
    <w:lvl w:ilvl="0" w:tplc="997EDFCE">
      <w:start w:val="1"/>
      <w:numFmt w:val="decimal"/>
      <w:pStyle w:val="Lijstalinea"/>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2066441248">
    <w:abstractNumId w:val="0"/>
  </w:num>
  <w:num w:numId="2" w16cid:durableId="1758012100">
    <w:abstractNumId w:val="4"/>
  </w:num>
  <w:num w:numId="3" w16cid:durableId="1930383508">
    <w:abstractNumId w:val="5"/>
  </w:num>
  <w:num w:numId="4" w16cid:durableId="364990648">
    <w:abstractNumId w:val="2"/>
  </w:num>
  <w:num w:numId="5" w16cid:durableId="1920869308">
    <w:abstractNumId w:val="3"/>
  </w:num>
  <w:num w:numId="6" w16cid:durableId="16680524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AwsDA3sjQxNLYwMrZU0lEKTi0uzszPAykwrAUAz3oSmiwAAAA="/>
  </w:docVars>
  <w:rsids>
    <w:rsidRoot w:val="00C0381C"/>
    <w:rsid w:val="00011432"/>
    <w:rsid w:val="00012238"/>
    <w:rsid w:val="000207FC"/>
    <w:rsid w:val="000365BF"/>
    <w:rsid w:val="00062B34"/>
    <w:rsid w:val="00091856"/>
    <w:rsid w:val="000A5EC7"/>
    <w:rsid w:val="000C1CA0"/>
    <w:rsid w:val="000C6101"/>
    <w:rsid w:val="000D041F"/>
    <w:rsid w:val="000D6CF9"/>
    <w:rsid w:val="000F28C4"/>
    <w:rsid w:val="0010213F"/>
    <w:rsid w:val="001C07BE"/>
    <w:rsid w:val="001C53AF"/>
    <w:rsid w:val="00215549"/>
    <w:rsid w:val="00220D0E"/>
    <w:rsid w:val="00265174"/>
    <w:rsid w:val="002A16A8"/>
    <w:rsid w:val="002E61FC"/>
    <w:rsid w:val="002F3681"/>
    <w:rsid w:val="00304C66"/>
    <w:rsid w:val="00306FFA"/>
    <w:rsid w:val="00321FF5"/>
    <w:rsid w:val="003E1BB0"/>
    <w:rsid w:val="00445913"/>
    <w:rsid w:val="004D4301"/>
    <w:rsid w:val="004E23E4"/>
    <w:rsid w:val="004F71D3"/>
    <w:rsid w:val="00512B70"/>
    <w:rsid w:val="005146C4"/>
    <w:rsid w:val="005513BC"/>
    <w:rsid w:val="005920EB"/>
    <w:rsid w:val="005F6EBF"/>
    <w:rsid w:val="006110C3"/>
    <w:rsid w:val="00615DC7"/>
    <w:rsid w:val="00642051"/>
    <w:rsid w:val="00651CF2"/>
    <w:rsid w:val="006E43AF"/>
    <w:rsid w:val="007633D2"/>
    <w:rsid w:val="007636BC"/>
    <w:rsid w:val="00776C08"/>
    <w:rsid w:val="007D2ADF"/>
    <w:rsid w:val="008012D6"/>
    <w:rsid w:val="00811D8E"/>
    <w:rsid w:val="0086227D"/>
    <w:rsid w:val="0088760E"/>
    <w:rsid w:val="008B03B7"/>
    <w:rsid w:val="008B4636"/>
    <w:rsid w:val="00902500"/>
    <w:rsid w:val="00944E78"/>
    <w:rsid w:val="009545E0"/>
    <w:rsid w:val="0097678E"/>
    <w:rsid w:val="00991E5B"/>
    <w:rsid w:val="009C577F"/>
    <w:rsid w:val="009D592C"/>
    <w:rsid w:val="009E061C"/>
    <w:rsid w:val="00A463C7"/>
    <w:rsid w:val="00A4657E"/>
    <w:rsid w:val="00A47F50"/>
    <w:rsid w:val="00A51119"/>
    <w:rsid w:val="00A8038D"/>
    <w:rsid w:val="00AD37FA"/>
    <w:rsid w:val="00AE0543"/>
    <w:rsid w:val="00B034F7"/>
    <w:rsid w:val="00B341B8"/>
    <w:rsid w:val="00B47FB7"/>
    <w:rsid w:val="00B61A24"/>
    <w:rsid w:val="00B61F87"/>
    <w:rsid w:val="00B83070"/>
    <w:rsid w:val="00B90CB5"/>
    <w:rsid w:val="00BC3B75"/>
    <w:rsid w:val="00BC55BF"/>
    <w:rsid w:val="00BD65C1"/>
    <w:rsid w:val="00BE06C9"/>
    <w:rsid w:val="00C02BE4"/>
    <w:rsid w:val="00C0381C"/>
    <w:rsid w:val="00C22FD6"/>
    <w:rsid w:val="00C3118D"/>
    <w:rsid w:val="00C33B58"/>
    <w:rsid w:val="00CD58F9"/>
    <w:rsid w:val="00CD5E15"/>
    <w:rsid w:val="00CE5E2E"/>
    <w:rsid w:val="00CF20BF"/>
    <w:rsid w:val="00D46B4B"/>
    <w:rsid w:val="00D47067"/>
    <w:rsid w:val="00D57991"/>
    <w:rsid w:val="00D636E5"/>
    <w:rsid w:val="00DB3DE9"/>
    <w:rsid w:val="00DC3E97"/>
    <w:rsid w:val="00DE5DB4"/>
    <w:rsid w:val="00DE66D7"/>
    <w:rsid w:val="00DF6346"/>
    <w:rsid w:val="00E02EB6"/>
    <w:rsid w:val="00E0707C"/>
    <w:rsid w:val="00E23339"/>
    <w:rsid w:val="00E402D3"/>
    <w:rsid w:val="00E4034D"/>
    <w:rsid w:val="00E92F6B"/>
    <w:rsid w:val="00E96258"/>
    <w:rsid w:val="00EC1A85"/>
    <w:rsid w:val="00EC3B43"/>
    <w:rsid w:val="00EC525A"/>
    <w:rsid w:val="00ED6A2D"/>
    <w:rsid w:val="00EF002A"/>
    <w:rsid w:val="00EF41B0"/>
    <w:rsid w:val="00F11FF8"/>
    <w:rsid w:val="00F21518"/>
    <w:rsid w:val="00F43B80"/>
    <w:rsid w:val="00F9665C"/>
    <w:rsid w:val="00FE07AE"/>
    <w:rsid w:val="00FF3EF3"/>
    <w:rsid w:val="00FF72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9E129"/>
  <w15:chartTrackingRefBased/>
  <w15:docId w15:val="{65E6FEDA-16B2-44EF-A657-3B096C5D0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0381C"/>
    <w:rPr>
      <w:rFonts w:ascii="Public Sans" w:hAnsi="Public Sans"/>
    </w:rPr>
  </w:style>
  <w:style w:type="paragraph" w:styleId="Kop1">
    <w:name w:val="heading 1"/>
    <w:basedOn w:val="Standaard"/>
    <w:next w:val="Standaard"/>
    <w:link w:val="Kop1Char"/>
    <w:uiPriority w:val="9"/>
    <w:qFormat/>
    <w:rsid w:val="000A5EC7"/>
    <w:pPr>
      <w:keepNext/>
      <w:keepLines/>
      <w:tabs>
        <w:tab w:val="left" w:pos="2127"/>
      </w:tabs>
      <w:spacing w:before="240" w:after="0"/>
      <w:outlineLvl w:val="0"/>
    </w:pPr>
    <w:rPr>
      <w:rFonts w:ascii="Questa Slab" w:eastAsiaTheme="majorEastAsia" w:hAnsi="Questa Slab" w:cstheme="majorBidi"/>
      <w:color w:val="FF6600"/>
      <w:sz w:val="32"/>
      <w:szCs w:val="32"/>
      <w:lang w:val="en-US"/>
    </w:rPr>
  </w:style>
  <w:style w:type="paragraph" w:styleId="Kop2">
    <w:name w:val="heading 2"/>
    <w:basedOn w:val="Standaard"/>
    <w:next w:val="Standaard"/>
    <w:link w:val="Kop2Char"/>
    <w:uiPriority w:val="9"/>
    <w:unhideWhenUsed/>
    <w:qFormat/>
    <w:rsid w:val="00C3118D"/>
    <w:pPr>
      <w:keepNext/>
      <w:keepLines/>
      <w:tabs>
        <w:tab w:val="left" w:pos="2127"/>
      </w:tabs>
      <w:spacing w:before="40" w:after="0"/>
      <w:outlineLvl w:val="1"/>
    </w:pPr>
    <w:rPr>
      <w:rFonts w:ascii="Questa Slab" w:eastAsiaTheme="majorEastAsia" w:hAnsi="Questa Slab" w:cstheme="majorBidi"/>
      <w:color w:val="006699"/>
      <w:sz w:val="26"/>
      <w:szCs w:val="26"/>
      <w:lang w:val="en-US"/>
    </w:rPr>
  </w:style>
  <w:style w:type="paragraph" w:styleId="Kop3">
    <w:name w:val="heading 3"/>
    <w:basedOn w:val="Standaard"/>
    <w:next w:val="Standaard"/>
    <w:link w:val="Kop3Char"/>
    <w:uiPriority w:val="9"/>
    <w:unhideWhenUsed/>
    <w:qFormat/>
    <w:rsid w:val="000A5EC7"/>
    <w:pPr>
      <w:keepNext/>
      <w:keepLines/>
      <w:tabs>
        <w:tab w:val="left" w:pos="2127"/>
      </w:tabs>
      <w:spacing w:before="40" w:after="0"/>
      <w:outlineLvl w:val="2"/>
    </w:pPr>
    <w:rPr>
      <w:rFonts w:ascii="Questa Slab" w:eastAsiaTheme="majorEastAsia" w:hAnsi="Questa Slab" w:cstheme="majorBidi"/>
      <w:color w:val="431C4A"/>
      <w:sz w:val="24"/>
      <w:szCs w:val="24"/>
      <w:lang w:val="en-US"/>
    </w:rPr>
  </w:style>
  <w:style w:type="paragraph" w:styleId="Kop4">
    <w:name w:val="heading 4"/>
    <w:basedOn w:val="Standaard"/>
    <w:next w:val="Standaard"/>
    <w:link w:val="Kop4Char"/>
    <w:uiPriority w:val="9"/>
    <w:unhideWhenUsed/>
    <w:rsid w:val="00EF41B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F41B0"/>
    <w:pPr>
      <w:spacing w:after="0" w:line="240" w:lineRule="auto"/>
    </w:pPr>
    <w:rPr>
      <w:rFonts w:ascii="Public Sans" w:hAnsi="Public Sans"/>
      <w:lang w:val="en-US"/>
    </w:rPr>
  </w:style>
  <w:style w:type="character" w:customStyle="1" w:styleId="Kop1Char">
    <w:name w:val="Kop 1 Char"/>
    <w:basedOn w:val="Standaardalinea-lettertype"/>
    <w:link w:val="Kop1"/>
    <w:uiPriority w:val="9"/>
    <w:rsid w:val="000A5EC7"/>
    <w:rPr>
      <w:rFonts w:ascii="Questa Slab" w:eastAsiaTheme="majorEastAsia" w:hAnsi="Questa Slab" w:cstheme="majorBidi"/>
      <w:color w:val="FF6600"/>
      <w:sz w:val="32"/>
      <w:szCs w:val="32"/>
      <w:lang w:val="en-US"/>
    </w:rPr>
  </w:style>
  <w:style w:type="character" w:customStyle="1" w:styleId="Kop2Char">
    <w:name w:val="Kop 2 Char"/>
    <w:basedOn w:val="Standaardalinea-lettertype"/>
    <w:link w:val="Kop2"/>
    <w:uiPriority w:val="9"/>
    <w:rsid w:val="00C3118D"/>
    <w:rPr>
      <w:rFonts w:ascii="Questa Slab" w:eastAsiaTheme="majorEastAsia" w:hAnsi="Questa Slab" w:cstheme="majorBidi"/>
      <w:color w:val="006699"/>
      <w:sz w:val="26"/>
      <w:szCs w:val="26"/>
      <w:lang w:val="en-US"/>
    </w:rPr>
  </w:style>
  <w:style w:type="character" w:customStyle="1" w:styleId="Kop3Char">
    <w:name w:val="Kop 3 Char"/>
    <w:basedOn w:val="Standaardalinea-lettertype"/>
    <w:link w:val="Kop3"/>
    <w:uiPriority w:val="9"/>
    <w:rsid w:val="000A5EC7"/>
    <w:rPr>
      <w:rFonts w:ascii="Questa Slab" w:eastAsiaTheme="majorEastAsia" w:hAnsi="Questa Slab" w:cstheme="majorBidi"/>
      <w:color w:val="431C4A"/>
      <w:sz w:val="24"/>
      <w:szCs w:val="24"/>
      <w:lang w:val="en-US"/>
    </w:rPr>
  </w:style>
  <w:style w:type="paragraph" w:styleId="Titel">
    <w:name w:val="Title"/>
    <w:basedOn w:val="Standaard"/>
    <w:next w:val="Standaard"/>
    <w:link w:val="TitelChar"/>
    <w:uiPriority w:val="10"/>
    <w:qFormat/>
    <w:rsid w:val="00C3118D"/>
    <w:pPr>
      <w:tabs>
        <w:tab w:val="left" w:pos="2127"/>
      </w:tabs>
      <w:spacing w:after="0" w:line="240" w:lineRule="auto"/>
      <w:ind w:right="-567"/>
      <w:contextualSpacing/>
    </w:pPr>
    <w:rPr>
      <w:rFonts w:ascii="Questa Slab" w:eastAsiaTheme="majorEastAsia" w:hAnsi="Questa Slab" w:cstheme="majorBidi"/>
      <w:color w:val="006699"/>
      <w:spacing w:val="-10"/>
      <w:kern w:val="28"/>
      <w:sz w:val="56"/>
      <w:szCs w:val="56"/>
      <w:lang w:val="en-US"/>
    </w:rPr>
  </w:style>
  <w:style w:type="character" w:customStyle="1" w:styleId="TitelChar">
    <w:name w:val="Titel Char"/>
    <w:basedOn w:val="Standaardalinea-lettertype"/>
    <w:link w:val="Titel"/>
    <w:uiPriority w:val="10"/>
    <w:rsid w:val="00C3118D"/>
    <w:rPr>
      <w:rFonts w:ascii="Questa Slab" w:eastAsiaTheme="majorEastAsia" w:hAnsi="Questa Slab" w:cstheme="majorBidi"/>
      <w:color w:val="006699"/>
      <w:spacing w:val="-10"/>
      <w:kern w:val="28"/>
      <w:sz w:val="56"/>
      <w:szCs w:val="56"/>
      <w:lang w:val="en-US"/>
    </w:rPr>
  </w:style>
  <w:style w:type="paragraph" w:styleId="Ondertitel">
    <w:name w:val="Subtitle"/>
    <w:basedOn w:val="Standaard"/>
    <w:next w:val="Standaard"/>
    <w:link w:val="OndertitelChar"/>
    <w:uiPriority w:val="11"/>
    <w:qFormat/>
    <w:rsid w:val="00F11FF8"/>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OndertitelChar">
    <w:name w:val="Ondertitel Char"/>
    <w:basedOn w:val="Standaardalinea-lettertype"/>
    <w:link w:val="Ondertitel"/>
    <w:uiPriority w:val="11"/>
    <w:rsid w:val="00F11FF8"/>
    <w:rPr>
      <w:rFonts w:asciiTheme="minorHAnsi" w:eastAsiaTheme="minorEastAsia" w:hAnsiTheme="minorHAnsi" w:cstheme="minorBidi"/>
      <w:color w:val="5A5A5A" w:themeColor="text1" w:themeTint="A5"/>
      <w:spacing w:val="15"/>
      <w:sz w:val="22"/>
      <w:szCs w:val="22"/>
    </w:rPr>
  </w:style>
  <w:style w:type="paragraph" w:styleId="Lijstalinea">
    <w:name w:val="List Paragraph"/>
    <w:basedOn w:val="Standaard"/>
    <w:uiPriority w:val="34"/>
    <w:qFormat/>
    <w:rsid w:val="00EF41B0"/>
    <w:pPr>
      <w:numPr>
        <w:numId w:val="3"/>
      </w:numPr>
      <w:contextualSpacing/>
    </w:pPr>
  </w:style>
  <w:style w:type="paragraph" w:styleId="Normaalweb">
    <w:name w:val="Normal (Web)"/>
    <w:basedOn w:val="Standaard"/>
    <w:uiPriority w:val="99"/>
    <w:unhideWhenUsed/>
    <w:rsid w:val="0001143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Kop4Char">
    <w:name w:val="Kop 4 Char"/>
    <w:basedOn w:val="Standaardalinea-lettertype"/>
    <w:link w:val="Kop4"/>
    <w:uiPriority w:val="9"/>
    <w:rsid w:val="00EF41B0"/>
    <w:rPr>
      <w:rFonts w:asciiTheme="majorHAnsi" w:eastAsiaTheme="majorEastAsia" w:hAnsiTheme="majorHAnsi" w:cstheme="majorBidi"/>
      <w:i/>
      <w:iCs/>
      <w:color w:val="2E74B5" w:themeColor="accent1" w:themeShade="BF"/>
    </w:rPr>
  </w:style>
  <w:style w:type="character" w:styleId="Subtielebenadrukking">
    <w:name w:val="Subtle Emphasis"/>
    <w:basedOn w:val="Standaardalinea-lettertype"/>
    <w:uiPriority w:val="19"/>
    <w:qFormat/>
    <w:rsid w:val="00EF41B0"/>
    <w:rPr>
      <w:i/>
      <w:iCs/>
      <w:color w:val="404040" w:themeColor="text1" w:themeTint="BF"/>
    </w:rPr>
  </w:style>
  <w:style w:type="character" w:styleId="Nadruk">
    <w:name w:val="Emphasis"/>
    <w:basedOn w:val="Standaardalinea-lettertype"/>
    <w:uiPriority w:val="20"/>
    <w:qFormat/>
    <w:rsid w:val="00EF41B0"/>
    <w:rPr>
      <w:i/>
      <w:iCs/>
    </w:rPr>
  </w:style>
  <w:style w:type="paragraph" w:customStyle="1" w:styleId="Brochure">
    <w:name w:val="Brochure"/>
    <w:basedOn w:val="Standaard"/>
    <w:link w:val="BrochureChar"/>
    <w:qFormat/>
    <w:rsid w:val="008B03B7"/>
    <w:pPr>
      <w:spacing w:before="240" w:after="240"/>
    </w:pPr>
    <w:rPr>
      <w:rFonts w:ascii="Waterlily" w:hAnsi="Waterlily"/>
      <w:sz w:val="72"/>
      <w:szCs w:val="72"/>
      <w:lang w:val="en-US"/>
    </w:rPr>
  </w:style>
  <w:style w:type="character" w:customStyle="1" w:styleId="BrochureChar">
    <w:name w:val="Brochure Char"/>
    <w:basedOn w:val="Standaardalinea-lettertype"/>
    <w:link w:val="Brochure"/>
    <w:rsid w:val="008B03B7"/>
    <w:rPr>
      <w:rFonts w:ascii="Waterlily" w:hAnsi="Waterlily"/>
      <w:sz w:val="72"/>
      <w:szCs w:val="72"/>
      <w:lang w:val="en-US"/>
    </w:rPr>
  </w:style>
  <w:style w:type="paragraph" w:styleId="Koptekst">
    <w:name w:val="header"/>
    <w:basedOn w:val="Standaard"/>
    <w:link w:val="KoptekstChar"/>
    <w:uiPriority w:val="99"/>
    <w:unhideWhenUsed/>
    <w:rsid w:val="00E2333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E23339"/>
    <w:rPr>
      <w:rFonts w:ascii="Public Sans" w:hAnsi="Public Sans"/>
    </w:rPr>
  </w:style>
  <w:style w:type="paragraph" w:styleId="Voettekst">
    <w:name w:val="footer"/>
    <w:basedOn w:val="Standaard"/>
    <w:link w:val="VoettekstChar"/>
    <w:uiPriority w:val="99"/>
    <w:unhideWhenUsed/>
    <w:rsid w:val="00E2333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E23339"/>
    <w:rPr>
      <w:rFonts w:ascii="Public Sans" w:hAnsi="Public Sans"/>
    </w:rPr>
  </w:style>
  <w:style w:type="character" w:styleId="Tekstvantijdelijkeaanduiding">
    <w:name w:val="Placeholder Text"/>
    <w:basedOn w:val="Standaardalinea-lettertype"/>
    <w:uiPriority w:val="99"/>
    <w:semiHidden/>
    <w:rsid w:val="0088760E"/>
    <w:rPr>
      <w:color w:val="808080"/>
    </w:rPr>
  </w:style>
  <w:style w:type="character" w:styleId="Hyperlink">
    <w:name w:val="Hyperlink"/>
    <w:basedOn w:val="Standaardalinea-lettertype"/>
    <w:uiPriority w:val="99"/>
    <w:unhideWhenUsed/>
    <w:rsid w:val="0010213F"/>
    <w:rPr>
      <w:color w:val="0563C1" w:themeColor="hyperlink"/>
      <w:u w:val="single"/>
    </w:rPr>
  </w:style>
  <w:style w:type="character" w:styleId="Onopgelostemelding">
    <w:name w:val="Unresolved Mention"/>
    <w:basedOn w:val="Standaardalinea-lettertype"/>
    <w:uiPriority w:val="99"/>
    <w:semiHidden/>
    <w:unhideWhenUsed/>
    <w:rsid w:val="0010213F"/>
    <w:rPr>
      <w:color w:val="605E5C"/>
      <w:shd w:val="clear" w:color="auto" w:fill="E1DFDD"/>
    </w:rPr>
  </w:style>
  <w:style w:type="character" w:styleId="Verwijzingopmerking">
    <w:name w:val="annotation reference"/>
    <w:basedOn w:val="Standaardalinea-lettertype"/>
    <w:uiPriority w:val="99"/>
    <w:semiHidden/>
    <w:unhideWhenUsed/>
    <w:rsid w:val="007636BC"/>
    <w:rPr>
      <w:sz w:val="16"/>
      <w:szCs w:val="16"/>
    </w:rPr>
  </w:style>
  <w:style w:type="paragraph" w:styleId="Tekstopmerking">
    <w:name w:val="annotation text"/>
    <w:basedOn w:val="Standaard"/>
    <w:link w:val="TekstopmerkingChar"/>
    <w:uiPriority w:val="99"/>
    <w:unhideWhenUsed/>
    <w:rsid w:val="007636BC"/>
    <w:pPr>
      <w:spacing w:line="240" w:lineRule="auto"/>
    </w:pPr>
  </w:style>
  <w:style w:type="character" w:customStyle="1" w:styleId="TekstopmerkingChar">
    <w:name w:val="Tekst opmerking Char"/>
    <w:basedOn w:val="Standaardalinea-lettertype"/>
    <w:link w:val="Tekstopmerking"/>
    <w:uiPriority w:val="99"/>
    <w:rsid w:val="007636BC"/>
    <w:rPr>
      <w:rFonts w:ascii="Public Sans" w:hAnsi="Public Sans"/>
    </w:rPr>
  </w:style>
  <w:style w:type="paragraph" w:styleId="Onderwerpvanopmerking">
    <w:name w:val="annotation subject"/>
    <w:basedOn w:val="Tekstopmerking"/>
    <w:next w:val="Tekstopmerking"/>
    <w:link w:val="OnderwerpvanopmerkingChar"/>
    <w:uiPriority w:val="99"/>
    <w:semiHidden/>
    <w:unhideWhenUsed/>
    <w:rsid w:val="007636BC"/>
    <w:rPr>
      <w:b/>
      <w:bCs/>
    </w:rPr>
  </w:style>
  <w:style w:type="character" w:customStyle="1" w:styleId="OnderwerpvanopmerkingChar">
    <w:name w:val="Onderwerp van opmerking Char"/>
    <w:basedOn w:val="TekstopmerkingChar"/>
    <w:link w:val="Onderwerpvanopmerking"/>
    <w:uiPriority w:val="99"/>
    <w:semiHidden/>
    <w:rsid w:val="007636BC"/>
    <w:rPr>
      <w:rFonts w:ascii="Public Sans" w:hAnsi="Public Sans"/>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19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020@levvel.n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flantua\AppData\Roaming\Microsoft\Templates\LeegHeader_Levvel.dot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FAB93-E7FC-48CA-BAFA-7810E58AA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LeegHeader_Levvel</Template>
  <TotalTime>20</TotalTime>
  <Pages>4</Pages>
  <Words>740</Words>
  <Characters>4070</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Stichting Spirit</Company>
  <LinksUpToDate>false</LinksUpToDate>
  <CharactersWithSpaces>4801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Grebel</dc:creator>
  <cp:keywords/>
  <dc:description/>
  <cp:lastModifiedBy>Jamila Flantua</cp:lastModifiedBy>
  <cp:revision>11</cp:revision>
  <dcterms:created xsi:type="dcterms:W3CDTF">2026-01-20T13:47:00Z</dcterms:created>
  <dcterms:modified xsi:type="dcterms:W3CDTF">2026-03-02T10:40:00Z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unction">
    <vt:lpwstr>Functie</vt:lpwstr>
  </property>
</Properties>
</file>